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1A4C17" w14:textId="7C137201" w:rsidR="00920B04" w:rsidRDefault="0089462D" w:rsidP="00936F36">
      <w:pPr>
        <w:pStyle w:val="Title"/>
      </w:pPr>
      <w:bookmarkStart w:id="0" w:name="_GoBack"/>
      <w:bookmarkEnd w:id="0"/>
      <w:r>
        <w:t>Administration of Medicines/Treatment</w:t>
      </w:r>
    </w:p>
    <w:p w14:paraId="4675A68A" w14:textId="3A8AB4CF" w:rsidR="00C82697" w:rsidRDefault="0089462D" w:rsidP="00936F36">
      <w:pPr>
        <w:pStyle w:val="Heading1"/>
      </w:pPr>
      <w:r>
        <w:t>Consent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4257"/>
        <w:gridCol w:w="1605"/>
        <w:gridCol w:w="2615"/>
      </w:tblGrid>
      <w:tr w:rsidR="00870C4C" w14:paraId="59F60867" w14:textId="77777777" w:rsidTr="00B808DE">
        <w:trPr>
          <w:trHeight w:val="340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1170BC" w14:textId="48850E5F" w:rsidR="00870C4C" w:rsidRDefault="00100422" w:rsidP="00B808DE">
            <w:pPr>
              <w:jc w:val="right"/>
            </w:pPr>
            <w:r>
              <w:t>Pupil</w:t>
            </w:r>
            <w:r w:rsidR="00870C4C">
              <w:t xml:space="preserve"> Name: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E1EC439" w14:textId="77777777" w:rsidR="00870C4C" w:rsidRDefault="00870C4C" w:rsidP="00B808D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5A9612" w14:textId="3F9ED1CC" w:rsidR="00870C4C" w:rsidRDefault="00870C4C" w:rsidP="00B808DE">
            <w:pPr>
              <w:jc w:val="right"/>
            </w:pPr>
            <w:r>
              <w:t>Class: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73C28CC" w14:textId="77777777" w:rsidR="00870C4C" w:rsidRDefault="00870C4C" w:rsidP="00B808DE">
            <w:pPr>
              <w:jc w:val="right"/>
            </w:pPr>
          </w:p>
        </w:tc>
      </w:tr>
      <w:tr w:rsidR="00870C4C" w14:paraId="3397356C" w14:textId="77777777" w:rsidTr="00B808DE">
        <w:trPr>
          <w:trHeight w:val="340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0E5318" w14:textId="0DF23E4C" w:rsidR="00870C4C" w:rsidRDefault="00870C4C" w:rsidP="00B808DE">
            <w:pPr>
              <w:jc w:val="right"/>
            </w:pPr>
            <w:r>
              <w:t>Address:</w:t>
            </w: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396AC10" w14:textId="77777777" w:rsidR="00870C4C" w:rsidRDefault="00870C4C" w:rsidP="00B808D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653D4AD" w14:textId="77777777" w:rsidR="00870C4C" w:rsidRDefault="00870C4C" w:rsidP="00B808DE">
            <w:pPr>
              <w:jc w:val="right"/>
            </w:pP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912DC39" w14:textId="77777777" w:rsidR="00870C4C" w:rsidRDefault="00870C4C" w:rsidP="00B808DE">
            <w:pPr>
              <w:jc w:val="right"/>
            </w:pPr>
          </w:p>
        </w:tc>
      </w:tr>
      <w:tr w:rsidR="00870C4C" w14:paraId="3D8B357B" w14:textId="77777777" w:rsidTr="00B808DE">
        <w:trPr>
          <w:trHeight w:val="340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1A584B" w14:textId="77777777" w:rsidR="00870C4C" w:rsidRDefault="00870C4C" w:rsidP="00B808DE">
            <w:pPr>
              <w:jc w:val="right"/>
            </w:pP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5BA262B" w14:textId="77777777" w:rsidR="00870C4C" w:rsidRDefault="00870C4C" w:rsidP="00B808DE">
            <w:pPr>
              <w:jc w:val="right"/>
            </w:pP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156E8D5" w14:textId="77777777" w:rsidR="00870C4C" w:rsidRDefault="00870C4C" w:rsidP="00B808DE">
            <w:pPr>
              <w:jc w:val="right"/>
            </w:pP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E2F097A" w14:textId="77777777" w:rsidR="00870C4C" w:rsidRDefault="00870C4C" w:rsidP="00B808DE">
            <w:pPr>
              <w:jc w:val="right"/>
            </w:pPr>
          </w:p>
        </w:tc>
      </w:tr>
      <w:tr w:rsidR="00870C4C" w14:paraId="10B75C5F" w14:textId="77777777" w:rsidTr="00B808DE">
        <w:trPr>
          <w:trHeight w:val="340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334AFE" w14:textId="214CB36A" w:rsidR="00870C4C" w:rsidRDefault="00870C4C" w:rsidP="00B808DE">
            <w:pPr>
              <w:jc w:val="right"/>
            </w:pPr>
            <w:r>
              <w:t>Date of Birth:</w:t>
            </w: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3D0C4D7" w14:textId="77777777" w:rsidR="00870C4C" w:rsidRDefault="00870C4C" w:rsidP="00B808DE">
            <w:pPr>
              <w:jc w:val="right"/>
            </w:pP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B1C72C1" w14:textId="168BC021" w:rsidR="00870C4C" w:rsidRDefault="00870C4C" w:rsidP="00B808DE">
            <w:pPr>
              <w:jc w:val="right"/>
            </w:pPr>
            <w:r>
              <w:t>Gender:</w:t>
            </w: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D6B1952" w14:textId="77777777" w:rsidR="00870C4C" w:rsidRDefault="00870C4C" w:rsidP="00B808DE">
            <w:pPr>
              <w:jc w:val="right"/>
            </w:pPr>
          </w:p>
        </w:tc>
      </w:tr>
      <w:tr w:rsidR="00870C4C" w14:paraId="08AEA18E" w14:textId="77777777" w:rsidTr="00B808DE">
        <w:trPr>
          <w:trHeight w:val="340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407844" w14:textId="0A566492" w:rsidR="00870C4C" w:rsidRDefault="00870C4C" w:rsidP="00B808DE">
            <w:pPr>
              <w:jc w:val="right"/>
            </w:pPr>
            <w:r>
              <w:t>Home Tel No.:</w:t>
            </w: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952A8E9" w14:textId="77777777" w:rsidR="00870C4C" w:rsidRDefault="00870C4C" w:rsidP="00B808D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26D52D" w14:textId="2F5CD975" w:rsidR="00870C4C" w:rsidRDefault="00870C4C" w:rsidP="00B808DE">
            <w:pPr>
              <w:jc w:val="right"/>
            </w:pPr>
            <w:r>
              <w:t>Work Tel No.:</w:t>
            </w: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3CCF3B8" w14:textId="77777777" w:rsidR="00870C4C" w:rsidRDefault="00870C4C" w:rsidP="00B808DE">
            <w:pPr>
              <w:jc w:val="right"/>
            </w:pPr>
          </w:p>
        </w:tc>
      </w:tr>
      <w:tr w:rsidR="00870C4C" w14:paraId="4E03605C" w14:textId="77777777" w:rsidTr="00B808DE">
        <w:trPr>
          <w:trHeight w:val="340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9D79DD" w14:textId="180F1B9F" w:rsidR="00870C4C" w:rsidRDefault="00870C4C" w:rsidP="00B808DE">
            <w:pPr>
              <w:jc w:val="right"/>
            </w:pPr>
            <w:r>
              <w:t>GP Practice:</w:t>
            </w: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A58CACF" w14:textId="77777777" w:rsidR="00870C4C" w:rsidRDefault="00870C4C" w:rsidP="00B808D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693187" w14:textId="16A36C7E" w:rsidR="00870C4C" w:rsidRDefault="00870C4C" w:rsidP="00B808DE">
            <w:pPr>
              <w:jc w:val="right"/>
            </w:pPr>
            <w:r>
              <w:t>GP’s Tel No.:</w:t>
            </w: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D9DE914" w14:textId="77777777" w:rsidR="00870C4C" w:rsidRDefault="00870C4C" w:rsidP="00B808DE">
            <w:pPr>
              <w:jc w:val="right"/>
            </w:pPr>
          </w:p>
        </w:tc>
      </w:tr>
      <w:tr w:rsidR="00870C4C" w14:paraId="39770622" w14:textId="77777777" w:rsidTr="00B808DE">
        <w:trPr>
          <w:trHeight w:val="340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462D66" w14:textId="1685ED6D" w:rsidR="00870C4C" w:rsidRDefault="00870C4C" w:rsidP="00B808DE">
            <w:pPr>
              <w:jc w:val="right"/>
            </w:pPr>
            <w:r>
              <w:t>Condition/Illness:</w:t>
            </w: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94872AE" w14:textId="77777777" w:rsidR="00870C4C" w:rsidRDefault="00870C4C" w:rsidP="00B808D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6441C6" w14:textId="77777777" w:rsidR="00870C4C" w:rsidRDefault="00870C4C" w:rsidP="00B808DE">
            <w:pPr>
              <w:jc w:val="right"/>
            </w:pP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03C0420" w14:textId="77777777" w:rsidR="00870C4C" w:rsidRDefault="00870C4C" w:rsidP="00B808DE">
            <w:pPr>
              <w:jc w:val="right"/>
            </w:pPr>
          </w:p>
        </w:tc>
      </w:tr>
      <w:tr w:rsidR="00B808DE" w14:paraId="6556DB42" w14:textId="77777777" w:rsidTr="00B808DE">
        <w:trPr>
          <w:trHeight w:val="340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7EF632" w14:textId="77777777" w:rsidR="00B808DE" w:rsidRDefault="00B808DE" w:rsidP="00B808DE">
            <w:pPr>
              <w:jc w:val="right"/>
            </w:pP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3B79C00" w14:textId="77777777" w:rsidR="00B808DE" w:rsidRDefault="00B808DE" w:rsidP="00B808DE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5E8A2EA" w14:textId="77777777" w:rsidR="00B808DE" w:rsidRDefault="00B808DE" w:rsidP="00B808DE">
            <w:pPr>
              <w:jc w:val="right"/>
            </w:pP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8BEA89A" w14:textId="77777777" w:rsidR="00B808DE" w:rsidRDefault="00B808DE" w:rsidP="00B808DE">
            <w:pPr>
              <w:jc w:val="right"/>
            </w:pPr>
          </w:p>
        </w:tc>
      </w:tr>
    </w:tbl>
    <w:p w14:paraId="76474728" w14:textId="00506A5C" w:rsidR="0089462D" w:rsidRDefault="0089462D" w:rsidP="0089462D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2977"/>
        <w:gridCol w:w="466"/>
        <w:gridCol w:w="2653"/>
        <w:gridCol w:w="539"/>
      </w:tblGrid>
      <w:tr w:rsidR="0097552B" w14:paraId="759C7577" w14:textId="77777777" w:rsidTr="00401776">
        <w:tc>
          <w:tcPr>
            <w:tcW w:w="1985" w:type="dxa"/>
            <w:vAlign w:val="center"/>
          </w:tcPr>
          <w:p w14:paraId="15BE3E83" w14:textId="343720A8" w:rsidR="0097552B" w:rsidRDefault="0097552B" w:rsidP="00401776">
            <w:pPr>
              <w:jc w:val="right"/>
            </w:pPr>
            <w:r>
              <w:t>Medication: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14:paraId="3E70EF26" w14:textId="7985A5A6" w:rsidR="0097552B" w:rsidRDefault="0097552B" w:rsidP="0097552B">
            <w:pPr>
              <w:jc w:val="right"/>
            </w:pPr>
            <w:r>
              <w:t>Prescribed by GP/Specialist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34A31" w14:textId="77777777" w:rsidR="0097552B" w:rsidRDefault="0097552B" w:rsidP="0097552B">
            <w:pPr>
              <w:jc w:val="right"/>
            </w:pPr>
          </w:p>
        </w:tc>
        <w:tc>
          <w:tcPr>
            <w:tcW w:w="26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91F4EB" w14:textId="6D6A3F5D" w:rsidR="0097552B" w:rsidRDefault="0097552B" w:rsidP="0097552B">
            <w:pPr>
              <w:jc w:val="right"/>
            </w:pPr>
            <w:r>
              <w:t>Non-Prescribed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DC147" w14:textId="77777777" w:rsidR="0097552B" w:rsidRDefault="0097552B" w:rsidP="0097552B">
            <w:pPr>
              <w:jc w:val="right"/>
            </w:pPr>
          </w:p>
        </w:tc>
      </w:tr>
    </w:tbl>
    <w:p w14:paraId="280CF89B" w14:textId="36FADE30" w:rsidR="0097552B" w:rsidRDefault="0097552B" w:rsidP="0089462D"/>
    <w:p w14:paraId="512A96AD" w14:textId="32DD3BF7" w:rsidR="00401776" w:rsidRDefault="00401776" w:rsidP="0089462D">
      <w:r>
        <w:t>I hereby request that members of staff administer the following medicines as directed below. I understand that I must deliver the medicine personally to the school in the original container as dispensed by the pharmacy, and accept that this is a service which the school is not obliged to undertake. I will inform the school immediately, in writing, if any change in dosage or frequency of the medication or if the medicine is stopped.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4257"/>
        <w:gridCol w:w="1605"/>
        <w:gridCol w:w="2615"/>
      </w:tblGrid>
      <w:tr w:rsidR="0012290A" w14:paraId="454A81AC" w14:textId="77777777" w:rsidTr="0012290A">
        <w:trPr>
          <w:trHeight w:val="340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4E1F11" w14:textId="368AF84C" w:rsidR="00401776" w:rsidRDefault="00401776" w:rsidP="000D0267">
            <w:pPr>
              <w:jc w:val="right"/>
            </w:pPr>
            <w:r>
              <w:t>Signed: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80A82F4" w14:textId="77777777" w:rsidR="00401776" w:rsidRDefault="00401776" w:rsidP="000D0267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4E91D3" w14:textId="400C2AE2" w:rsidR="00401776" w:rsidRDefault="00401776" w:rsidP="000D0267">
            <w:pPr>
              <w:jc w:val="right"/>
            </w:pPr>
            <w:r>
              <w:t>Date: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F3D148E" w14:textId="77777777" w:rsidR="00401776" w:rsidRDefault="00401776" w:rsidP="000D0267">
            <w:pPr>
              <w:jc w:val="right"/>
            </w:pPr>
          </w:p>
        </w:tc>
      </w:tr>
    </w:tbl>
    <w:p w14:paraId="6C524D9E" w14:textId="2DD60794" w:rsidR="00401776" w:rsidRDefault="00401776" w:rsidP="0089462D"/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5"/>
      </w:tblGrid>
      <w:tr w:rsidR="00401776" w14:paraId="65DB2FFF" w14:textId="77777777" w:rsidTr="001229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4" w:type="dxa"/>
          </w:tcPr>
          <w:p w14:paraId="552A016C" w14:textId="0D523A4F" w:rsidR="00401776" w:rsidRDefault="00401776" w:rsidP="0089462D">
            <w:r>
              <w:t>Name of Medicine</w:t>
            </w:r>
          </w:p>
        </w:tc>
        <w:tc>
          <w:tcPr>
            <w:tcW w:w="2614" w:type="dxa"/>
          </w:tcPr>
          <w:p w14:paraId="47857715" w14:textId="4DDB90EC" w:rsidR="00401776" w:rsidRDefault="00401776" w:rsidP="008946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Dose</w:t>
            </w:r>
          </w:p>
        </w:tc>
        <w:tc>
          <w:tcPr>
            <w:tcW w:w="2614" w:type="dxa"/>
          </w:tcPr>
          <w:p w14:paraId="66363B37" w14:textId="6E216398" w:rsidR="00401776" w:rsidRDefault="00401776" w:rsidP="008946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Frequency/Times</w:t>
            </w:r>
          </w:p>
        </w:tc>
        <w:tc>
          <w:tcPr>
            <w:tcW w:w="2615" w:type="dxa"/>
          </w:tcPr>
          <w:p w14:paraId="498A9DF9" w14:textId="3EED4A44" w:rsidR="00401776" w:rsidRDefault="00401776" w:rsidP="008946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Date of Completion of course (if known)</w:t>
            </w:r>
          </w:p>
        </w:tc>
      </w:tr>
      <w:tr w:rsidR="00401776" w14:paraId="50175A57" w14:textId="77777777" w:rsidTr="001229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4" w:type="dxa"/>
          </w:tcPr>
          <w:p w14:paraId="7DC5DA4E" w14:textId="77777777" w:rsidR="00401776" w:rsidRDefault="00401776" w:rsidP="0089462D"/>
        </w:tc>
        <w:tc>
          <w:tcPr>
            <w:tcW w:w="2614" w:type="dxa"/>
          </w:tcPr>
          <w:p w14:paraId="2A54E935" w14:textId="77777777" w:rsidR="00401776" w:rsidRDefault="00401776" w:rsidP="008946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614" w:type="dxa"/>
          </w:tcPr>
          <w:p w14:paraId="16836E4C" w14:textId="77777777" w:rsidR="00401776" w:rsidRDefault="00401776" w:rsidP="008946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615" w:type="dxa"/>
          </w:tcPr>
          <w:p w14:paraId="4B2B1D7E" w14:textId="77777777" w:rsidR="00401776" w:rsidRDefault="00401776" w:rsidP="008946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01776" w14:paraId="16B4AF35" w14:textId="77777777" w:rsidTr="0012290A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4" w:type="dxa"/>
          </w:tcPr>
          <w:p w14:paraId="1CD79139" w14:textId="77777777" w:rsidR="00401776" w:rsidRDefault="00401776" w:rsidP="0089462D"/>
        </w:tc>
        <w:tc>
          <w:tcPr>
            <w:tcW w:w="2614" w:type="dxa"/>
          </w:tcPr>
          <w:p w14:paraId="14EAF860" w14:textId="77777777" w:rsidR="00401776" w:rsidRDefault="00401776" w:rsidP="008946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614" w:type="dxa"/>
          </w:tcPr>
          <w:p w14:paraId="154724FD" w14:textId="77777777" w:rsidR="00401776" w:rsidRDefault="00401776" w:rsidP="008946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615" w:type="dxa"/>
          </w:tcPr>
          <w:p w14:paraId="6562B488" w14:textId="77777777" w:rsidR="00401776" w:rsidRDefault="00401776" w:rsidP="008946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01776" w14:paraId="28712BA8" w14:textId="77777777" w:rsidTr="001229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4" w:type="dxa"/>
          </w:tcPr>
          <w:p w14:paraId="006D5168" w14:textId="77777777" w:rsidR="00401776" w:rsidRDefault="00401776" w:rsidP="0089462D"/>
        </w:tc>
        <w:tc>
          <w:tcPr>
            <w:tcW w:w="2614" w:type="dxa"/>
          </w:tcPr>
          <w:p w14:paraId="7CD8A64B" w14:textId="77777777" w:rsidR="00401776" w:rsidRDefault="00401776" w:rsidP="008946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614" w:type="dxa"/>
          </w:tcPr>
          <w:p w14:paraId="1E708F33" w14:textId="77777777" w:rsidR="00401776" w:rsidRDefault="00401776" w:rsidP="008946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615" w:type="dxa"/>
          </w:tcPr>
          <w:p w14:paraId="5F325198" w14:textId="77777777" w:rsidR="00401776" w:rsidRDefault="00401776" w:rsidP="008946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01776" w14:paraId="271ADCB2" w14:textId="77777777" w:rsidTr="0012290A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4" w:type="dxa"/>
          </w:tcPr>
          <w:p w14:paraId="675718CE" w14:textId="77777777" w:rsidR="00401776" w:rsidRDefault="00401776" w:rsidP="0089462D"/>
        </w:tc>
        <w:tc>
          <w:tcPr>
            <w:tcW w:w="2614" w:type="dxa"/>
          </w:tcPr>
          <w:p w14:paraId="135F7E9D" w14:textId="77777777" w:rsidR="00401776" w:rsidRDefault="00401776" w:rsidP="008946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614" w:type="dxa"/>
          </w:tcPr>
          <w:p w14:paraId="51891677" w14:textId="77777777" w:rsidR="00401776" w:rsidRDefault="00401776" w:rsidP="008946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615" w:type="dxa"/>
          </w:tcPr>
          <w:p w14:paraId="132FAD5F" w14:textId="77777777" w:rsidR="00401776" w:rsidRDefault="00401776" w:rsidP="008946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01776" w14:paraId="71843069" w14:textId="77777777" w:rsidTr="001229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4" w:type="dxa"/>
          </w:tcPr>
          <w:p w14:paraId="1E34AC68" w14:textId="77777777" w:rsidR="00401776" w:rsidRDefault="00401776" w:rsidP="0089462D"/>
        </w:tc>
        <w:tc>
          <w:tcPr>
            <w:tcW w:w="2614" w:type="dxa"/>
          </w:tcPr>
          <w:p w14:paraId="65C6C33B" w14:textId="77777777" w:rsidR="00401776" w:rsidRDefault="00401776" w:rsidP="008946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614" w:type="dxa"/>
          </w:tcPr>
          <w:p w14:paraId="153CAA25" w14:textId="77777777" w:rsidR="00401776" w:rsidRDefault="00401776" w:rsidP="008946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615" w:type="dxa"/>
          </w:tcPr>
          <w:p w14:paraId="5357FCA5" w14:textId="77777777" w:rsidR="00401776" w:rsidRDefault="00401776" w:rsidP="008946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2290A" w14:paraId="5DC8AB2D" w14:textId="77777777" w:rsidTr="000E60E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7" w:type="dxa"/>
            <w:gridSpan w:val="4"/>
          </w:tcPr>
          <w:p w14:paraId="6F60415D" w14:textId="77777777" w:rsidR="0012290A" w:rsidRDefault="0012290A" w:rsidP="0089462D">
            <w:pPr>
              <w:rPr>
                <w:b w:val="0"/>
                <w:bCs w:val="0"/>
              </w:rPr>
            </w:pPr>
            <w:r>
              <w:t>Special Instructions/Precautions/Side Effects:</w:t>
            </w:r>
          </w:p>
          <w:p w14:paraId="733F6C16" w14:textId="77777777" w:rsidR="0012290A" w:rsidRDefault="0012290A" w:rsidP="0089462D">
            <w:pPr>
              <w:rPr>
                <w:b w:val="0"/>
                <w:bCs w:val="0"/>
              </w:rPr>
            </w:pPr>
          </w:p>
          <w:p w14:paraId="7A710B3A" w14:textId="5AB88126" w:rsidR="0012290A" w:rsidRDefault="0012290A" w:rsidP="0089462D"/>
        </w:tc>
      </w:tr>
      <w:tr w:rsidR="0012290A" w14:paraId="3AA5F6E9" w14:textId="77777777" w:rsidTr="00D25D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7" w:type="dxa"/>
            <w:gridSpan w:val="4"/>
          </w:tcPr>
          <w:p w14:paraId="550388E3" w14:textId="77777777" w:rsidR="0012290A" w:rsidRDefault="0012290A" w:rsidP="0089462D">
            <w:pPr>
              <w:rPr>
                <w:b w:val="0"/>
                <w:bCs w:val="0"/>
              </w:rPr>
            </w:pPr>
            <w:r>
              <w:t>Allergies:</w:t>
            </w:r>
          </w:p>
          <w:p w14:paraId="743BF153" w14:textId="77777777" w:rsidR="0012290A" w:rsidRDefault="0012290A" w:rsidP="0089462D"/>
        </w:tc>
      </w:tr>
      <w:tr w:rsidR="0012290A" w14:paraId="7D10AEA7" w14:textId="77777777" w:rsidTr="00D25D61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7" w:type="dxa"/>
            <w:gridSpan w:val="4"/>
          </w:tcPr>
          <w:p w14:paraId="3D5D933B" w14:textId="377103B7" w:rsidR="0012290A" w:rsidRDefault="0012290A" w:rsidP="0089462D">
            <w:pPr>
              <w:rPr>
                <w:b w:val="0"/>
                <w:bCs w:val="0"/>
              </w:rPr>
            </w:pPr>
            <w:r>
              <w:t>Other prescribed medicines child takes at home:</w:t>
            </w:r>
          </w:p>
          <w:p w14:paraId="506991F1" w14:textId="0003FB11" w:rsidR="0012290A" w:rsidRDefault="0012290A" w:rsidP="0089462D"/>
        </w:tc>
      </w:tr>
    </w:tbl>
    <w:p w14:paraId="23CA0757" w14:textId="77777777" w:rsidR="0012290A" w:rsidRDefault="0012290A" w:rsidP="0089462D">
      <w:pPr>
        <w:sectPr w:rsidR="0012290A" w:rsidSect="0056276C">
          <w:headerReference w:type="default" r:id="rId8"/>
          <w:footerReference w:type="default" r:id="rId9"/>
          <w:headerReference w:type="first" r:id="rId10"/>
          <w:footerReference w:type="first" r:id="rId11"/>
          <w:pgSz w:w="11907" w:h="16839" w:code="9"/>
          <w:pgMar w:top="2410" w:right="720" w:bottom="2269" w:left="720" w:header="284" w:footer="1825" w:gutter="0"/>
          <w:cols w:space="708"/>
          <w:titlePg/>
          <w:docGrid w:linePitch="360"/>
        </w:sectPr>
      </w:pPr>
    </w:p>
    <w:p w14:paraId="06ED8CB0" w14:textId="626A3483" w:rsidR="00401776" w:rsidRDefault="00936F36" w:rsidP="00100422">
      <w:pPr>
        <w:pStyle w:val="Heading1"/>
      </w:pPr>
      <w:r>
        <w:lastRenderedPageBreak/>
        <w:t>Record of Prescribed/Non-Prescribed Medicines given to Child in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8652"/>
        <w:gridCol w:w="1605"/>
        <w:gridCol w:w="2615"/>
      </w:tblGrid>
      <w:tr w:rsidR="00100422" w14:paraId="57476902" w14:textId="77777777" w:rsidTr="00100422">
        <w:trPr>
          <w:trHeight w:val="482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5E16AE" w14:textId="0E117017" w:rsidR="00100422" w:rsidRDefault="00100422" w:rsidP="000D0267">
            <w:pPr>
              <w:jc w:val="right"/>
            </w:pPr>
            <w:r>
              <w:t>Pupil Name:</w:t>
            </w:r>
          </w:p>
        </w:tc>
        <w:tc>
          <w:tcPr>
            <w:tcW w:w="86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D98E474" w14:textId="77777777" w:rsidR="00100422" w:rsidRDefault="00100422" w:rsidP="000D0267">
            <w:pPr>
              <w:jc w:val="right"/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812EC6" w14:textId="19C8BBA8" w:rsidR="00100422" w:rsidRDefault="00100422" w:rsidP="000D0267">
            <w:pPr>
              <w:jc w:val="right"/>
            </w:pPr>
            <w:r>
              <w:t>Date of Birth: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FEC4CB3" w14:textId="77777777" w:rsidR="00100422" w:rsidRDefault="00100422" w:rsidP="000D0267">
            <w:pPr>
              <w:jc w:val="right"/>
            </w:pPr>
          </w:p>
        </w:tc>
      </w:tr>
      <w:tr w:rsidR="00100422" w14:paraId="464B2918" w14:textId="77777777" w:rsidTr="00100422">
        <w:trPr>
          <w:trHeight w:val="482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ED54DD" w14:textId="29625A75" w:rsidR="00100422" w:rsidRPr="00100422" w:rsidRDefault="00100422" w:rsidP="000D0267">
            <w:pPr>
              <w:jc w:val="right"/>
              <w:rPr>
                <w:b/>
                <w:bCs/>
              </w:rPr>
            </w:pPr>
          </w:p>
        </w:tc>
        <w:tc>
          <w:tcPr>
            <w:tcW w:w="865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6DD5ED5" w14:textId="48A0168A" w:rsidR="00100422" w:rsidRPr="00100422" w:rsidRDefault="00100422" w:rsidP="00100422">
            <w:pPr>
              <w:rPr>
                <w:b/>
                <w:bCs/>
              </w:rPr>
            </w:pPr>
            <w:r>
              <w:rPr>
                <w:b/>
                <w:bCs/>
              </w:rPr>
              <w:t>STRICTLY CONFIDENTIAL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8BBBDC" w14:textId="7B77436B" w:rsidR="00100422" w:rsidRDefault="00100422" w:rsidP="000D0267">
            <w:pPr>
              <w:jc w:val="right"/>
            </w:pPr>
            <w:r>
              <w:t>Class:</w:t>
            </w: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CB2E6C1" w14:textId="77777777" w:rsidR="00100422" w:rsidRDefault="00100422" w:rsidP="000D0267">
            <w:pPr>
              <w:jc w:val="right"/>
            </w:pPr>
          </w:p>
        </w:tc>
      </w:tr>
    </w:tbl>
    <w:p w14:paraId="1F6D668D" w14:textId="6BB3888D" w:rsidR="00100422" w:rsidRDefault="00100422" w:rsidP="00100422"/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1129"/>
        <w:gridCol w:w="1134"/>
        <w:gridCol w:w="3119"/>
        <w:gridCol w:w="2410"/>
        <w:gridCol w:w="992"/>
        <w:gridCol w:w="1843"/>
        <w:gridCol w:w="1842"/>
        <w:gridCol w:w="2830"/>
      </w:tblGrid>
      <w:tr w:rsidR="00100422" w14:paraId="24CD9B1F" w14:textId="77777777" w:rsidTr="009F35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13BB0829" w14:textId="706C1BD8" w:rsidR="00100422" w:rsidRDefault="00100422" w:rsidP="00100422">
            <w:r>
              <w:t>Date</w:t>
            </w:r>
          </w:p>
        </w:tc>
        <w:tc>
          <w:tcPr>
            <w:tcW w:w="1134" w:type="dxa"/>
          </w:tcPr>
          <w:p w14:paraId="0934BD87" w14:textId="49AE365E" w:rsidR="00100422" w:rsidRDefault="00100422" w:rsidP="001004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Time</w:t>
            </w:r>
          </w:p>
        </w:tc>
        <w:tc>
          <w:tcPr>
            <w:tcW w:w="3119" w:type="dxa"/>
          </w:tcPr>
          <w:p w14:paraId="47579319" w14:textId="5E7661FE" w:rsidR="00100422" w:rsidRDefault="00100422" w:rsidP="001004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Name of </w:t>
            </w:r>
            <w:r w:rsidR="009F358A">
              <w:t>Medication</w:t>
            </w:r>
            <w:r>
              <w:t xml:space="preserve"> Given</w:t>
            </w:r>
          </w:p>
        </w:tc>
        <w:tc>
          <w:tcPr>
            <w:tcW w:w="2410" w:type="dxa"/>
          </w:tcPr>
          <w:p w14:paraId="05B3029F" w14:textId="5B6E2EA3" w:rsidR="00100422" w:rsidRPr="009F358A" w:rsidRDefault="009F358A" w:rsidP="001004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Prescribed or Non-Prescribed</w:t>
            </w:r>
          </w:p>
        </w:tc>
        <w:tc>
          <w:tcPr>
            <w:tcW w:w="992" w:type="dxa"/>
          </w:tcPr>
          <w:p w14:paraId="3F784DC0" w14:textId="664AE569" w:rsidR="00100422" w:rsidRDefault="009F358A" w:rsidP="001004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Dose</w:t>
            </w:r>
          </w:p>
        </w:tc>
        <w:tc>
          <w:tcPr>
            <w:tcW w:w="1843" w:type="dxa"/>
          </w:tcPr>
          <w:p w14:paraId="054B9D3D" w14:textId="5AD2741F" w:rsidR="00100422" w:rsidRDefault="009F358A" w:rsidP="001004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Any Reactions</w:t>
            </w:r>
          </w:p>
        </w:tc>
        <w:tc>
          <w:tcPr>
            <w:tcW w:w="1842" w:type="dxa"/>
          </w:tcPr>
          <w:p w14:paraId="40DBE282" w14:textId="50659E85" w:rsidR="00100422" w:rsidRDefault="009F358A" w:rsidP="001004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Signature</w:t>
            </w:r>
          </w:p>
        </w:tc>
        <w:tc>
          <w:tcPr>
            <w:tcW w:w="2830" w:type="dxa"/>
          </w:tcPr>
          <w:p w14:paraId="4E8D7BA7" w14:textId="7E8BC418" w:rsidR="00100422" w:rsidRDefault="009F358A" w:rsidP="001004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Signature of Staff witness (invasive treatment)</w:t>
            </w:r>
          </w:p>
        </w:tc>
      </w:tr>
      <w:tr w:rsidR="00100422" w14:paraId="27E044B7" w14:textId="77777777" w:rsidTr="009F3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7EC4CBD9" w14:textId="77777777" w:rsidR="00100422" w:rsidRDefault="00100422" w:rsidP="00100422"/>
        </w:tc>
        <w:tc>
          <w:tcPr>
            <w:tcW w:w="1134" w:type="dxa"/>
          </w:tcPr>
          <w:p w14:paraId="5ECD50FF" w14:textId="77777777" w:rsidR="00100422" w:rsidRDefault="00100422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119" w:type="dxa"/>
          </w:tcPr>
          <w:p w14:paraId="05A92892" w14:textId="77777777" w:rsidR="00100422" w:rsidRDefault="00100422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45862C06" w14:textId="77777777" w:rsidR="00100422" w:rsidRDefault="00100422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14:paraId="4753CADB" w14:textId="77777777" w:rsidR="00100422" w:rsidRDefault="00100422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749A03E1" w14:textId="77777777" w:rsidR="00100422" w:rsidRDefault="00100422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5393C426" w14:textId="77777777" w:rsidR="00100422" w:rsidRDefault="00100422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830" w:type="dxa"/>
          </w:tcPr>
          <w:p w14:paraId="66D8D7EB" w14:textId="77777777" w:rsidR="00100422" w:rsidRDefault="00100422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F358A" w14:paraId="5E3766F0" w14:textId="77777777" w:rsidTr="009F358A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74B1C75E" w14:textId="77777777" w:rsidR="009F358A" w:rsidRDefault="009F358A" w:rsidP="00100422"/>
        </w:tc>
        <w:tc>
          <w:tcPr>
            <w:tcW w:w="1134" w:type="dxa"/>
          </w:tcPr>
          <w:p w14:paraId="633A531D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19" w:type="dxa"/>
          </w:tcPr>
          <w:p w14:paraId="4F936403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6470B72E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14:paraId="533055B9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00557746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69CD5C78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30" w:type="dxa"/>
          </w:tcPr>
          <w:p w14:paraId="06614F99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F358A" w14:paraId="71BA910F" w14:textId="77777777" w:rsidTr="009F3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4293F9B2" w14:textId="77777777" w:rsidR="009F358A" w:rsidRDefault="009F358A" w:rsidP="00100422"/>
        </w:tc>
        <w:tc>
          <w:tcPr>
            <w:tcW w:w="1134" w:type="dxa"/>
          </w:tcPr>
          <w:p w14:paraId="41DEEFBD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119" w:type="dxa"/>
          </w:tcPr>
          <w:p w14:paraId="20A009D7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36A65153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14:paraId="258ABD4A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568C7515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65747F1E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830" w:type="dxa"/>
          </w:tcPr>
          <w:p w14:paraId="413D8F98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F358A" w14:paraId="13EA1375" w14:textId="77777777" w:rsidTr="009F358A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38CDEED5" w14:textId="77777777" w:rsidR="009F358A" w:rsidRDefault="009F358A" w:rsidP="00100422"/>
        </w:tc>
        <w:tc>
          <w:tcPr>
            <w:tcW w:w="1134" w:type="dxa"/>
          </w:tcPr>
          <w:p w14:paraId="4F502557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19" w:type="dxa"/>
          </w:tcPr>
          <w:p w14:paraId="50B54AC7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56029BC5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14:paraId="3D1EA87D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5C3287AB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198B972C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30" w:type="dxa"/>
          </w:tcPr>
          <w:p w14:paraId="1B33239E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F358A" w14:paraId="4B35D6CD" w14:textId="77777777" w:rsidTr="009F3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73DD2D34" w14:textId="77777777" w:rsidR="009F358A" w:rsidRDefault="009F358A" w:rsidP="00100422"/>
        </w:tc>
        <w:tc>
          <w:tcPr>
            <w:tcW w:w="1134" w:type="dxa"/>
          </w:tcPr>
          <w:p w14:paraId="071C09B9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119" w:type="dxa"/>
          </w:tcPr>
          <w:p w14:paraId="59ADABFD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76ABE212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14:paraId="3B0CD296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75F79CAE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3742B766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830" w:type="dxa"/>
          </w:tcPr>
          <w:p w14:paraId="15828505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F358A" w14:paraId="4373CA53" w14:textId="77777777" w:rsidTr="009F358A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4776FEB9" w14:textId="77777777" w:rsidR="009F358A" w:rsidRDefault="009F358A" w:rsidP="00100422"/>
        </w:tc>
        <w:tc>
          <w:tcPr>
            <w:tcW w:w="1134" w:type="dxa"/>
          </w:tcPr>
          <w:p w14:paraId="3B16DF31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19" w:type="dxa"/>
          </w:tcPr>
          <w:p w14:paraId="777D286C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1784BE55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14:paraId="5A868989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7657319F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0A178D56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30" w:type="dxa"/>
          </w:tcPr>
          <w:p w14:paraId="4495D75C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F358A" w14:paraId="48D79AEA" w14:textId="77777777" w:rsidTr="009F3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DF97BCE" w14:textId="77777777" w:rsidR="009F358A" w:rsidRDefault="009F358A" w:rsidP="00100422"/>
        </w:tc>
        <w:tc>
          <w:tcPr>
            <w:tcW w:w="1134" w:type="dxa"/>
          </w:tcPr>
          <w:p w14:paraId="570F5132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119" w:type="dxa"/>
          </w:tcPr>
          <w:p w14:paraId="01AAD052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11069583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14:paraId="44A26D27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2642423E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56F40C87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830" w:type="dxa"/>
          </w:tcPr>
          <w:p w14:paraId="6B91863C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F358A" w14:paraId="5FF87BB8" w14:textId="77777777" w:rsidTr="009F358A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4EAC4854" w14:textId="77777777" w:rsidR="009F358A" w:rsidRDefault="009F358A" w:rsidP="00100422"/>
        </w:tc>
        <w:tc>
          <w:tcPr>
            <w:tcW w:w="1134" w:type="dxa"/>
          </w:tcPr>
          <w:p w14:paraId="425FA432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19" w:type="dxa"/>
          </w:tcPr>
          <w:p w14:paraId="6A2AD84B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08B8B60D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14:paraId="312CCD6A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1ED13A4B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5BB62078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30" w:type="dxa"/>
          </w:tcPr>
          <w:p w14:paraId="75087189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F358A" w14:paraId="2BCF4B68" w14:textId="77777777" w:rsidTr="009F3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0E545D93" w14:textId="77777777" w:rsidR="009F358A" w:rsidRDefault="009F358A" w:rsidP="00100422"/>
        </w:tc>
        <w:tc>
          <w:tcPr>
            <w:tcW w:w="1134" w:type="dxa"/>
          </w:tcPr>
          <w:p w14:paraId="55968E11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119" w:type="dxa"/>
          </w:tcPr>
          <w:p w14:paraId="0BD50ED3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07A676AB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14:paraId="18233293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1957EA93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5CCED394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830" w:type="dxa"/>
          </w:tcPr>
          <w:p w14:paraId="0597CE3A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F358A" w14:paraId="5724C924" w14:textId="77777777" w:rsidTr="009F358A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3A46A1E0" w14:textId="77777777" w:rsidR="009F358A" w:rsidRDefault="009F358A" w:rsidP="00100422"/>
        </w:tc>
        <w:tc>
          <w:tcPr>
            <w:tcW w:w="1134" w:type="dxa"/>
          </w:tcPr>
          <w:p w14:paraId="42BCD688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19" w:type="dxa"/>
          </w:tcPr>
          <w:p w14:paraId="617EF62C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5EB6DCDC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14:paraId="2843CCD3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4C157984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6EE3A600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30" w:type="dxa"/>
          </w:tcPr>
          <w:p w14:paraId="2E64412B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F358A" w14:paraId="0DC9BF75" w14:textId="77777777" w:rsidTr="009F3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33D81330" w14:textId="77777777" w:rsidR="009F358A" w:rsidRDefault="009F358A" w:rsidP="00100422"/>
        </w:tc>
        <w:tc>
          <w:tcPr>
            <w:tcW w:w="1134" w:type="dxa"/>
          </w:tcPr>
          <w:p w14:paraId="0364DCA0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119" w:type="dxa"/>
          </w:tcPr>
          <w:p w14:paraId="4F70A4D7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2F70A738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14:paraId="0FCBE464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1C058A07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1B8CDCC7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830" w:type="dxa"/>
          </w:tcPr>
          <w:p w14:paraId="05FE748C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F358A" w14:paraId="4935B673" w14:textId="77777777" w:rsidTr="009F358A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6902A83B" w14:textId="77777777" w:rsidR="009F358A" w:rsidRDefault="009F358A" w:rsidP="00100422"/>
        </w:tc>
        <w:tc>
          <w:tcPr>
            <w:tcW w:w="1134" w:type="dxa"/>
          </w:tcPr>
          <w:p w14:paraId="25FCD78C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19" w:type="dxa"/>
          </w:tcPr>
          <w:p w14:paraId="6FE5CFDA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5E63CEA9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14:paraId="35FC1BF6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23C97BCB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039EE2E8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30" w:type="dxa"/>
          </w:tcPr>
          <w:p w14:paraId="01738EB0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F358A" w14:paraId="780941B9" w14:textId="77777777" w:rsidTr="009F3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76BA5163" w14:textId="77777777" w:rsidR="009F358A" w:rsidRDefault="009F358A" w:rsidP="00100422"/>
        </w:tc>
        <w:tc>
          <w:tcPr>
            <w:tcW w:w="1134" w:type="dxa"/>
          </w:tcPr>
          <w:p w14:paraId="64D13B73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119" w:type="dxa"/>
          </w:tcPr>
          <w:p w14:paraId="49E2879D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12796DE6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14:paraId="5779DE8E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795BCACB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517FCC73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830" w:type="dxa"/>
          </w:tcPr>
          <w:p w14:paraId="2ED3379D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F358A" w14:paraId="3BC01BA4" w14:textId="77777777" w:rsidTr="009F358A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6A9065D1" w14:textId="77777777" w:rsidR="009F358A" w:rsidRDefault="009F358A" w:rsidP="00100422"/>
        </w:tc>
        <w:tc>
          <w:tcPr>
            <w:tcW w:w="1134" w:type="dxa"/>
          </w:tcPr>
          <w:p w14:paraId="409EE276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19" w:type="dxa"/>
          </w:tcPr>
          <w:p w14:paraId="2A62930C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22B00675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14:paraId="55F47AD6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1F1956C2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2A222359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30" w:type="dxa"/>
          </w:tcPr>
          <w:p w14:paraId="7AB2E31F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F358A" w14:paraId="128FA7E6" w14:textId="77777777" w:rsidTr="009F35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72C0F96B" w14:textId="77777777" w:rsidR="009F358A" w:rsidRDefault="009F358A" w:rsidP="00100422"/>
        </w:tc>
        <w:tc>
          <w:tcPr>
            <w:tcW w:w="1134" w:type="dxa"/>
          </w:tcPr>
          <w:p w14:paraId="702D8377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119" w:type="dxa"/>
          </w:tcPr>
          <w:p w14:paraId="1D196757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729E38DD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14:paraId="3AF86255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65E12E05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0AAF592D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830" w:type="dxa"/>
          </w:tcPr>
          <w:p w14:paraId="03FCC148" w14:textId="77777777" w:rsidR="009F358A" w:rsidRDefault="009F358A" w:rsidP="001004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F358A" w14:paraId="41A8305F" w14:textId="77777777" w:rsidTr="009F358A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00C7B622" w14:textId="77777777" w:rsidR="009F358A" w:rsidRDefault="009F358A" w:rsidP="00100422"/>
        </w:tc>
        <w:tc>
          <w:tcPr>
            <w:tcW w:w="1134" w:type="dxa"/>
          </w:tcPr>
          <w:p w14:paraId="08A2DEBE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119" w:type="dxa"/>
          </w:tcPr>
          <w:p w14:paraId="6B47CED4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410" w:type="dxa"/>
          </w:tcPr>
          <w:p w14:paraId="3CD67C03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92" w:type="dxa"/>
          </w:tcPr>
          <w:p w14:paraId="0B604AFF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3" w:type="dxa"/>
          </w:tcPr>
          <w:p w14:paraId="0829CC31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468B2614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30" w:type="dxa"/>
          </w:tcPr>
          <w:p w14:paraId="6340A288" w14:textId="77777777" w:rsidR="009F358A" w:rsidRDefault="009F358A" w:rsidP="001004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618A8A53" w14:textId="77777777" w:rsidR="00100422" w:rsidRPr="00100422" w:rsidRDefault="00100422" w:rsidP="00100422"/>
    <w:sectPr w:rsidR="00100422" w:rsidRPr="00100422" w:rsidSect="009F358A">
      <w:headerReference w:type="first" r:id="rId12"/>
      <w:footerReference w:type="first" r:id="rId13"/>
      <w:pgSz w:w="16839" w:h="11907" w:orient="landscape" w:code="9"/>
      <w:pgMar w:top="720" w:right="963" w:bottom="284" w:left="567" w:header="284" w:footer="5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957C06" w14:textId="77777777" w:rsidR="00163468" w:rsidRDefault="00163468">
      <w:r>
        <w:separator/>
      </w:r>
    </w:p>
  </w:endnote>
  <w:endnote w:type="continuationSeparator" w:id="0">
    <w:p w14:paraId="0D82DB04" w14:textId="77777777" w:rsidR="00163468" w:rsidRDefault="00163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5AAF6" w14:textId="77777777" w:rsidR="00BC2A50" w:rsidRPr="00C82697" w:rsidRDefault="00694BBD" w:rsidP="00C82697">
    <w:pPr>
      <w:jc w:val="center"/>
      <w:rPr>
        <w:rFonts w:cstheme="minorHAnsi"/>
        <w:i/>
        <w:sz w:val="20"/>
      </w:rPr>
    </w:pPr>
    <w:r w:rsidRPr="00EF7A85">
      <w:rPr>
        <w:rFonts w:cstheme="minorHAnsi"/>
        <w:noProof/>
        <w:lang w:val="en-US" w:eastAsia="en-US"/>
      </w:rPr>
      <w:drawing>
        <wp:anchor distT="0" distB="0" distL="114300" distR="114300" simplePos="0" relativeHeight="251657728" behindDoc="0" locked="0" layoutInCell="1" allowOverlap="1" wp14:anchorId="235BF814" wp14:editId="1A48C978">
          <wp:simplePos x="0" y="0"/>
          <wp:positionH relativeFrom="margin">
            <wp:posOffset>-629285</wp:posOffset>
          </wp:positionH>
          <wp:positionV relativeFrom="page">
            <wp:posOffset>9613265</wp:posOffset>
          </wp:positionV>
          <wp:extent cx="7905600" cy="97200"/>
          <wp:effectExtent l="0" t="0" r="635" b="0"/>
          <wp:wrapThrough wrapText="bothSides">
            <wp:wrapPolygon edited="0">
              <wp:start x="0" y="0"/>
              <wp:lineTo x="0" y="16941"/>
              <wp:lineTo x="21550" y="16941"/>
              <wp:lineTo x="21550" y="0"/>
              <wp:lineTo x="0" y="0"/>
            </wp:wrapPolygon>
          </wp:wrapThrough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600" cy="9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F7A85">
      <w:rPr>
        <w:rFonts w:cstheme="minorHAnsi"/>
        <w:i/>
        <w:color w:val="FF0000"/>
        <w:sz w:val="22"/>
        <w:lang w:val="en"/>
      </w:rPr>
      <w:t>Committed to safeguarding childre</w:t>
    </w:r>
    <w:r w:rsidR="00920B04">
      <w:rPr>
        <w:b/>
        <w:i/>
        <w:noProof/>
        <w:sz w:val="20"/>
        <w:lang w:val="en-US" w:eastAsia="en-US"/>
      </w:rPr>
      <w:drawing>
        <wp:anchor distT="0" distB="0" distL="114300" distR="114300" simplePos="0" relativeHeight="251665920" behindDoc="0" locked="0" layoutInCell="1" allowOverlap="1" wp14:anchorId="7565CEE4" wp14:editId="5DBEF9E9">
          <wp:simplePos x="0" y="0"/>
          <wp:positionH relativeFrom="column">
            <wp:posOffset>6175375</wp:posOffset>
          </wp:positionH>
          <wp:positionV relativeFrom="page">
            <wp:posOffset>9784080</wp:posOffset>
          </wp:positionV>
          <wp:extent cx="795020" cy="798830"/>
          <wp:effectExtent l="0" t="0" r="5080" b="127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cluster-logo-solid-small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020" cy="7988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B29DB">
      <w:rPr>
        <w:noProof/>
        <w:lang w:val="en-US" w:eastAsia="en-US"/>
      </w:rPr>
      <w:drawing>
        <wp:anchor distT="0" distB="0" distL="114300" distR="114300" simplePos="0" relativeHeight="251651584" behindDoc="0" locked="0" layoutInCell="1" allowOverlap="1" wp14:anchorId="02864DDE" wp14:editId="7565F88A">
          <wp:simplePos x="0" y="0"/>
          <wp:positionH relativeFrom="margin">
            <wp:posOffset>-333375</wp:posOffset>
          </wp:positionH>
          <wp:positionV relativeFrom="margin">
            <wp:posOffset>8191500</wp:posOffset>
          </wp:positionV>
          <wp:extent cx="1278000" cy="370800"/>
          <wp:effectExtent l="0" t="0" r="0" b="0"/>
          <wp:wrapThrough wrapText="bothSides">
            <wp:wrapPolygon edited="0">
              <wp:start x="0" y="0"/>
              <wp:lineTo x="0" y="20007"/>
              <wp:lineTo x="21256" y="20007"/>
              <wp:lineTo x="21256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uni-logo.png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3726" r="28419" b="9804"/>
                  <a:stretch/>
                </pic:blipFill>
                <pic:spPr bwMode="auto">
                  <a:xfrm>
                    <a:off x="0" y="0"/>
                    <a:ext cx="1278000" cy="370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2C8E" w:rsidRPr="00EF7A85">
      <w:rPr>
        <w:rFonts w:cstheme="minorHAnsi"/>
        <w:noProof/>
        <w:lang w:val="en-US" w:eastAsia="en-US"/>
      </w:rPr>
      <w:drawing>
        <wp:anchor distT="0" distB="0" distL="114300" distR="114300" simplePos="0" relativeHeight="251652608" behindDoc="0" locked="0" layoutInCell="1" allowOverlap="1" wp14:anchorId="63FCBD7E" wp14:editId="71FE892D">
          <wp:simplePos x="0" y="0"/>
          <wp:positionH relativeFrom="margin">
            <wp:posOffset>2971165</wp:posOffset>
          </wp:positionH>
          <wp:positionV relativeFrom="page">
            <wp:posOffset>9876790</wp:posOffset>
          </wp:positionV>
          <wp:extent cx="702000" cy="626400"/>
          <wp:effectExtent l="0" t="0" r="3175" b="2540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lthy-schools.JP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2000" cy="62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82697">
      <w:rPr>
        <w:rFonts w:cstheme="minorHAnsi"/>
        <w:i/>
        <w:color w:val="FF0000"/>
        <w:sz w:val="22"/>
        <w:lang w:val="en"/>
      </w:rPr>
      <w:t>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E73277" w14:textId="2FA4A846" w:rsidR="00920B04" w:rsidRPr="00C82697" w:rsidRDefault="00C82697" w:rsidP="00C82697">
    <w:pPr>
      <w:pStyle w:val="Footer"/>
      <w:jc w:val="center"/>
      <w:rPr>
        <w:rFonts w:cstheme="minorHAnsi"/>
        <w:noProof/>
      </w:rPr>
    </w:pPr>
    <w:r>
      <w:rPr>
        <w:noProof/>
        <w:lang w:val="en-US" w:eastAsia="en-US"/>
      </w:rPr>
      <w:drawing>
        <wp:anchor distT="0" distB="0" distL="114300" distR="114300" simplePos="0" relativeHeight="251676160" behindDoc="0" locked="0" layoutInCell="1" allowOverlap="1" wp14:anchorId="010650D9" wp14:editId="6B25809A">
          <wp:simplePos x="0" y="0"/>
          <wp:positionH relativeFrom="margin">
            <wp:posOffset>-304800</wp:posOffset>
          </wp:positionH>
          <wp:positionV relativeFrom="margin">
            <wp:posOffset>8329295</wp:posOffset>
          </wp:positionV>
          <wp:extent cx="1277620" cy="370205"/>
          <wp:effectExtent l="0" t="0" r="0" b="0"/>
          <wp:wrapThrough wrapText="bothSides">
            <wp:wrapPolygon edited="0">
              <wp:start x="0" y="0"/>
              <wp:lineTo x="0" y="20007"/>
              <wp:lineTo x="21256" y="20007"/>
              <wp:lineTo x="21256" y="0"/>
              <wp:lineTo x="0" y="0"/>
            </wp:wrapPolygon>
          </wp:wrapThrough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uni-log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3726" r="28419" b="9804"/>
                  <a:stretch/>
                </pic:blipFill>
                <pic:spPr bwMode="auto">
                  <a:xfrm>
                    <a:off x="0" y="0"/>
                    <a:ext cx="1277620" cy="3702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F7A85">
      <w:rPr>
        <w:rFonts w:cstheme="minorHAnsi"/>
        <w:noProof/>
        <w:lang w:val="en-US" w:eastAsia="en-US"/>
      </w:rPr>
      <w:drawing>
        <wp:anchor distT="0" distB="0" distL="114300" distR="114300" simplePos="0" relativeHeight="251677184" behindDoc="0" locked="0" layoutInCell="1" allowOverlap="1" wp14:anchorId="55A1A9FA" wp14:editId="3602CB04">
          <wp:simplePos x="0" y="0"/>
          <wp:positionH relativeFrom="margin">
            <wp:posOffset>2971165</wp:posOffset>
          </wp:positionH>
          <wp:positionV relativeFrom="page">
            <wp:posOffset>9871710</wp:posOffset>
          </wp:positionV>
          <wp:extent cx="701675" cy="626110"/>
          <wp:effectExtent l="0" t="0" r="3175" b="254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lthy-schools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1675" cy="626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i/>
        <w:noProof/>
        <w:sz w:val="20"/>
        <w:lang w:val="en-US" w:eastAsia="en-US"/>
      </w:rPr>
      <w:drawing>
        <wp:anchor distT="0" distB="0" distL="114300" distR="114300" simplePos="0" relativeHeight="251678208" behindDoc="0" locked="0" layoutInCell="1" allowOverlap="1" wp14:anchorId="24332136" wp14:editId="588DD667">
          <wp:simplePos x="0" y="0"/>
          <wp:positionH relativeFrom="column">
            <wp:posOffset>6175375</wp:posOffset>
          </wp:positionH>
          <wp:positionV relativeFrom="page">
            <wp:posOffset>9779000</wp:posOffset>
          </wp:positionV>
          <wp:extent cx="795020" cy="798830"/>
          <wp:effectExtent l="0" t="0" r="5080" b="127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cluster-logo-solid-small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020" cy="7988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20B04" w:rsidRPr="00EF7A85">
      <w:rPr>
        <w:rFonts w:cstheme="minorHAnsi"/>
        <w:i/>
        <w:color w:val="FF0000"/>
        <w:sz w:val="22"/>
        <w:lang w:val="en"/>
      </w:rPr>
      <w:t>Committed to safeguarding children</w:t>
    </w:r>
    <w:r w:rsidR="00920B04" w:rsidRPr="00EF7A85">
      <w:rPr>
        <w:rFonts w:cstheme="minorHAnsi"/>
        <w:noProof/>
        <w:lang w:val="en-US" w:eastAsia="en-US"/>
      </w:rPr>
      <w:drawing>
        <wp:anchor distT="0" distB="0" distL="114300" distR="114300" simplePos="0" relativeHeight="251674112" behindDoc="0" locked="0" layoutInCell="1" allowOverlap="1" wp14:anchorId="546719B0" wp14:editId="6EDCC5CA">
          <wp:simplePos x="0" y="0"/>
          <wp:positionH relativeFrom="margin">
            <wp:posOffset>-495935</wp:posOffset>
          </wp:positionH>
          <wp:positionV relativeFrom="page">
            <wp:posOffset>9613265</wp:posOffset>
          </wp:positionV>
          <wp:extent cx="7905600" cy="97200"/>
          <wp:effectExtent l="0" t="0" r="635" b="0"/>
          <wp:wrapThrough wrapText="bothSides">
            <wp:wrapPolygon edited="0">
              <wp:start x="0" y="0"/>
              <wp:lineTo x="0" y="16941"/>
              <wp:lineTo x="21550" y="16941"/>
              <wp:lineTo x="21550" y="0"/>
              <wp:lineTo x="0" y="0"/>
            </wp:wrapPolygon>
          </wp:wrapThrough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600" cy="9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984F00" w14:textId="50A70DB4" w:rsidR="00936F36" w:rsidRPr="00100422" w:rsidRDefault="00936F36" w:rsidP="001004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F55AE8" w14:textId="77777777" w:rsidR="00163468" w:rsidRDefault="00163468">
      <w:r>
        <w:separator/>
      </w:r>
    </w:p>
  </w:footnote>
  <w:footnote w:type="continuationSeparator" w:id="0">
    <w:p w14:paraId="42E834F9" w14:textId="77777777" w:rsidR="00163468" w:rsidRDefault="00163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672" w:type="dxa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77"/>
      <w:gridCol w:w="5671"/>
      <w:gridCol w:w="3024"/>
    </w:tblGrid>
    <w:tr w:rsidR="00D36255" w:rsidRPr="00167C7D" w14:paraId="6567620A" w14:textId="77777777" w:rsidTr="00D36255">
      <w:tc>
        <w:tcPr>
          <w:tcW w:w="2977" w:type="dxa"/>
          <w:vMerge w:val="restart"/>
        </w:tcPr>
        <w:p w14:paraId="0BFF0340" w14:textId="77777777" w:rsidR="00D36255" w:rsidRPr="00EF7A85" w:rsidRDefault="00D36255" w:rsidP="00510CD3">
          <w:pPr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512C671F" w14:textId="77777777" w:rsidR="00D36255" w:rsidRPr="00EF7A85" w:rsidRDefault="00D36255" w:rsidP="00167C7D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3024" w:type="dxa"/>
        </w:tcPr>
        <w:p w14:paraId="2F7CE4EF" w14:textId="77777777" w:rsidR="00D36255" w:rsidRPr="00EF7A85" w:rsidRDefault="00D36255" w:rsidP="00167C7D">
          <w:pPr>
            <w:rPr>
              <w:rFonts w:cstheme="minorHAnsi"/>
              <w:noProof/>
              <w:sz w:val="18"/>
              <w:szCs w:val="18"/>
            </w:rPr>
          </w:pPr>
        </w:p>
      </w:tc>
    </w:tr>
    <w:tr w:rsidR="00D36255" w:rsidRPr="00167C7D" w14:paraId="4407BE88" w14:textId="77777777" w:rsidTr="00D36255">
      <w:tc>
        <w:tcPr>
          <w:tcW w:w="2977" w:type="dxa"/>
          <w:vMerge/>
        </w:tcPr>
        <w:p w14:paraId="4A2902D5" w14:textId="77777777" w:rsidR="00D36255" w:rsidRPr="00EF7A85" w:rsidRDefault="00D36255" w:rsidP="00167C7D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225E801F" w14:textId="77777777" w:rsidR="00D36255" w:rsidRPr="00EF7A85" w:rsidRDefault="00D36255" w:rsidP="00167C7D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3024" w:type="dxa"/>
        </w:tcPr>
        <w:p w14:paraId="1E65D777" w14:textId="77777777" w:rsidR="00D36255" w:rsidRPr="00EF7A85" w:rsidRDefault="00D36255" w:rsidP="00167C7D">
          <w:pPr>
            <w:rPr>
              <w:rFonts w:cstheme="minorHAnsi"/>
              <w:noProof/>
              <w:sz w:val="18"/>
              <w:szCs w:val="18"/>
            </w:rPr>
          </w:pPr>
        </w:p>
      </w:tc>
    </w:tr>
    <w:tr w:rsidR="00D36255" w:rsidRPr="00EF7A85" w14:paraId="4B7ED670" w14:textId="77777777" w:rsidTr="00D36255">
      <w:tc>
        <w:tcPr>
          <w:tcW w:w="2977" w:type="dxa"/>
          <w:vMerge/>
        </w:tcPr>
        <w:p w14:paraId="78253A20" w14:textId="77777777" w:rsidR="00D36255" w:rsidRPr="00EF7A85" w:rsidRDefault="00D36255" w:rsidP="00167C7D">
          <w:pPr>
            <w:jc w:val="right"/>
            <w:rPr>
              <w:rFonts w:cstheme="minorHAnsi"/>
              <w:b/>
              <w:bCs/>
              <w:noProof/>
              <w:sz w:val="8"/>
              <w:szCs w:val="8"/>
            </w:rPr>
          </w:pPr>
        </w:p>
      </w:tc>
      <w:tc>
        <w:tcPr>
          <w:tcW w:w="5671" w:type="dxa"/>
        </w:tcPr>
        <w:p w14:paraId="4733CBD8" w14:textId="77777777" w:rsidR="00D36255" w:rsidRPr="00EF7A85" w:rsidRDefault="00D36255" w:rsidP="00167C7D">
          <w:pPr>
            <w:jc w:val="right"/>
            <w:rPr>
              <w:rFonts w:cstheme="minorHAnsi"/>
              <w:b/>
              <w:bCs/>
              <w:noProof/>
              <w:sz w:val="8"/>
              <w:szCs w:val="8"/>
            </w:rPr>
          </w:pPr>
        </w:p>
      </w:tc>
      <w:tc>
        <w:tcPr>
          <w:tcW w:w="3024" w:type="dxa"/>
        </w:tcPr>
        <w:p w14:paraId="291FFECD" w14:textId="77777777" w:rsidR="00D36255" w:rsidRPr="00EF7A85" w:rsidRDefault="00D36255" w:rsidP="00167C7D">
          <w:pPr>
            <w:rPr>
              <w:rFonts w:cstheme="minorHAnsi"/>
              <w:noProof/>
              <w:sz w:val="8"/>
              <w:szCs w:val="8"/>
            </w:rPr>
          </w:pPr>
        </w:p>
      </w:tc>
    </w:tr>
    <w:tr w:rsidR="00D36255" w:rsidRPr="00167C7D" w14:paraId="58360FDC" w14:textId="77777777" w:rsidTr="00D36255">
      <w:tc>
        <w:tcPr>
          <w:tcW w:w="2977" w:type="dxa"/>
          <w:vMerge/>
        </w:tcPr>
        <w:p w14:paraId="5BF569F7" w14:textId="77777777" w:rsidR="00D36255" w:rsidRPr="00EF7A85" w:rsidRDefault="00D36255" w:rsidP="00167C7D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70EF1C6B" w14:textId="77777777" w:rsidR="00D36255" w:rsidRPr="00EF7A85" w:rsidRDefault="00D36255" w:rsidP="00167C7D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3024" w:type="dxa"/>
        </w:tcPr>
        <w:p w14:paraId="20222019" w14:textId="77777777" w:rsidR="00D36255" w:rsidRPr="00EF7A85" w:rsidRDefault="00D36255" w:rsidP="00167C7D">
          <w:pPr>
            <w:rPr>
              <w:rFonts w:cstheme="minorHAnsi"/>
              <w:noProof/>
              <w:sz w:val="18"/>
              <w:szCs w:val="18"/>
            </w:rPr>
          </w:pPr>
        </w:p>
      </w:tc>
    </w:tr>
    <w:tr w:rsidR="00D36255" w:rsidRPr="00167C7D" w14:paraId="78B2B528" w14:textId="77777777" w:rsidTr="00D36255">
      <w:tc>
        <w:tcPr>
          <w:tcW w:w="2977" w:type="dxa"/>
          <w:vMerge/>
        </w:tcPr>
        <w:p w14:paraId="2D0B4E47" w14:textId="77777777" w:rsidR="00D36255" w:rsidRPr="00EF7A85" w:rsidRDefault="00D36255" w:rsidP="00167C7D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25C6CE17" w14:textId="77777777" w:rsidR="00D36255" w:rsidRPr="00EF7A85" w:rsidRDefault="00D36255" w:rsidP="00167C7D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3024" w:type="dxa"/>
        </w:tcPr>
        <w:p w14:paraId="56DD0918" w14:textId="77777777" w:rsidR="00D36255" w:rsidRPr="00EF7A85" w:rsidRDefault="00D36255" w:rsidP="00167C7D">
          <w:pPr>
            <w:rPr>
              <w:rFonts w:cstheme="minorHAnsi"/>
              <w:noProof/>
              <w:sz w:val="18"/>
              <w:szCs w:val="18"/>
            </w:rPr>
          </w:pPr>
        </w:p>
      </w:tc>
    </w:tr>
    <w:tr w:rsidR="00D36255" w:rsidRPr="00167C7D" w14:paraId="3BEB7B4A" w14:textId="77777777" w:rsidTr="00D36255">
      <w:tc>
        <w:tcPr>
          <w:tcW w:w="2977" w:type="dxa"/>
          <w:vMerge/>
        </w:tcPr>
        <w:p w14:paraId="7ADCBEC2" w14:textId="77777777" w:rsidR="00D36255" w:rsidRPr="00EF7A85" w:rsidRDefault="00D36255" w:rsidP="00167C7D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018F02CE" w14:textId="77777777" w:rsidR="00D36255" w:rsidRPr="00EF7A85" w:rsidRDefault="00D36255" w:rsidP="00167C7D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3024" w:type="dxa"/>
        </w:tcPr>
        <w:p w14:paraId="666B42B8" w14:textId="77777777" w:rsidR="00D36255" w:rsidRPr="00EF7A85" w:rsidRDefault="00D36255" w:rsidP="00167C7D">
          <w:pPr>
            <w:rPr>
              <w:rFonts w:cstheme="minorHAnsi"/>
              <w:noProof/>
              <w:sz w:val="18"/>
              <w:szCs w:val="18"/>
            </w:rPr>
          </w:pPr>
        </w:p>
      </w:tc>
    </w:tr>
    <w:tr w:rsidR="00D36255" w:rsidRPr="00167C7D" w14:paraId="6E96D610" w14:textId="77777777" w:rsidTr="00D36255">
      <w:tc>
        <w:tcPr>
          <w:tcW w:w="2977" w:type="dxa"/>
          <w:vMerge/>
        </w:tcPr>
        <w:p w14:paraId="53E5A125" w14:textId="77777777" w:rsidR="00D36255" w:rsidRPr="00EF7A85" w:rsidRDefault="00D36255" w:rsidP="00167C7D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2B63EB6C" w14:textId="77777777" w:rsidR="00D36255" w:rsidRPr="00EF7A85" w:rsidRDefault="00D36255" w:rsidP="00167C7D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3024" w:type="dxa"/>
        </w:tcPr>
        <w:p w14:paraId="334B660D" w14:textId="77777777" w:rsidR="00D36255" w:rsidRPr="00EF7A85" w:rsidRDefault="00D36255" w:rsidP="00167C7D">
          <w:pPr>
            <w:rPr>
              <w:rFonts w:cstheme="minorHAnsi"/>
              <w:noProof/>
              <w:sz w:val="18"/>
              <w:szCs w:val="18"/>
            </w:rPr>
          </w:pPr>
        </w:p>
      </w:tc>
    </w:tr>
    <w:tr w:rsidR="00D36255" w:rsidRPr="00EF7A85" w14:paraId="044707E8" w14:textId="77777777" w:rsidTr="00D36255">
      <w:tc>
        <w:tcPr>
          <w:tcW w:w="2977" w:type="dxa"/>
          <w:vMerge/>
        </w:tcPr>
        <w:p w14:paraId="2B9F1FBF" w14:textId="77777777" w:rsidR="00D36255" w:rsidRPr="00EF7A85" w:rsidRDefault="00D36255" w:rsidP="00EF7A85">
          <w:pPr>
            <w:jc w:val="right"/>
            <w:rPr>
              <w:rFonts w:cstheme="minorHAnsi"/>
              <w:b/>
              <w:bCs/>
              <w:noProof/>
              <w:sz w:val="8"/>
              <w:szCs w:val="8"/>
            </w:rPr>
          </w:pPr>
        </w:p>
      </w:tc>
      <w:tc>
        <w:tcPr>
          <w:tcW w:w="5671" w:type="dxa"/>
        </w:tcPr>
        <w:p w14:paraId="1291A6A6" w14:textId="77777777" w:rsidR="00D36255" w:rsidRPr="00EF7A85" w:rsidRDefault="00D36255" w:rsidP="00EF7A85">
          <w:pPr>
            <w:jc w:val="right"/>
            <w:rPr>
              <w:rFonts w:cstheme="minorHAnsi"/>
              <w:b/>
              <w:bCs/>
              <w:noProof/>
              <w:sz w:val="8"/>
              <w:szCs w:val="8"/>
            </w:rPr>
          </w:pPr>
        </w:p>
      </w:tc>
      <w:tc>
        <w:tcPr>
          <w:tcW w:w="3024" w:type="dxa"/>
        </w:tcPr>
        <w:p w14:paraId="78B2F3FC" w14:textId="77777777" w:rsidR="00D36255" w:rsidRPr="00EF7A85" w:rsidRDefault="00D36255" w:rsidP="00EF7A85">
          <w:pPr>
            <w:rPr>
              <w:rFonts w:cstheme="minorHAnsi"/>
              <w:noProof/>
              <w:sz w:val="8"/>
              <w:szCs w:val="8"/>
            </w:rPr>
          </w:pPr>
        </w:p>
      </w:tc>
    </w:tr>
    <w:tr w:rsidR="00D36255" w:rsidRPr="00167C7D" w14:paraId="7313ADA0" w14:textId="77777777" w:rsidTr="00D36255">
      <w:tc>
        <w:tcPr>
          <w:tcW w:w="2977" w:type="dxa"/>
          <w:vMerge/>
        </w:tcPr>
        <w:p w14:paraId="3406FE6A" w14:textId="77777777" w:rsidR="00D36255" w:rsidRPr="00EF7A85" w:rsidRDefault="00D36255" w:rsidP="00694BBD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0B5AE5A7" w14:textId="77777777" w:rsidR="00D36255" w:rsidRPr="00EF7A85" w:rsidRDefault="00D36255" w:rsidP="00694BBD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3024" w:type="dxa"/>
        </w:tcPr>
        <w:p w14:paraId="3928F389" w14:textId="77777777" w:rsidR="00D36255" w:rsidRPr="00EF7A85" w:rsidRDefault="00D36255" w:rsidP="00694BBD">
          <w:pPr>
            <w:rPr>
              <w:rFonts w:cstheme="minorHAnsi"/>
              <w:noProof/>
              <w:sz w:val="18"/>
              <w:szCs w:val="18"/>
            </w:rPr>
          </w:pPr>
        </w:p>
      </w:tc>
    </w:tr>
    <w:tr w:rsidR="00EF7A85" w:rsidRPr="00167C7D" w14:paraId="281681AC" w14:textId="77777777" w:rsidTr="00D36255">
      <w:tc>
        <w:tcPr>
          <w:tcW w:w="2977" w:type="dxa"/>
        </w:tcPr>
        <w:p w14:paraId="54F8D1AE" w14:textId="77777777" w:rsidR="00EF7A85" w:rsidRPr="00EF7A85" w:rsidRDefault="00EF7A85" w:rsidP="00EF7A85">
          <w:pPr>
            <w:rPr>
              <w:rFonts w:cstheme="minorHAnsi"/>
              <w:b/>
              <w:bCs/>
              <w:i/>
              <w:iCs/>
              <w:noProof/>
              <w:color w:val="FF0000"/>
              <w:sz w:val="22"/>
              <w:szCs w:val="22"/>
            </w:rPr>
          </w:pPr>
          <w:r w:rsidRPr="00EF7A85">
            <w:rPr>
              <w:rFonts w:cstheme="minorHAnsi"/>
              <w:b/>
              <w:bCs/>
              <w:i/>
              <w:iCs/>
              <w:noProof/>
              <w:color w:val="FF0000"/>
              <w:sz w:val="22"/>
              <w:szCs w:val="22"/>
            </w:rPr>
            <w:t>Learn, Grow, Flourish</w:t>
          </w:r>
        </w:p>
      </w:tc>
      <w:tc>
        <w:tcPr>
          <w:tcW w:w="5671" w:type="dxa"/>
        </w:tcPr>
        <w:p w14:paraId="6890D21B" w14:textId="77777777" w:rsidR="00EF7A85" w:rsidRPr="00EF7A85" w:rsidRDefault="00EF7A85" w:rsidP="00694BBD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3024" w:type="dxa"/>
        </w:tcPr>
        <w:p w14:paraId="16D9441B" w14:textId="77777777" w:rsidR="00EF7A85" w:rsidRPr="00EF7A85" w:rsidRDefault="00EF7A85" w:rsidP="00694BBD">
          <w:pPr>
            <w:rPr>
              <w:rFonts w:cstheme="minorHAnsi"/>
              <w:noProof/>
              <w:sz w:val="18"/>
              <w:szCs w:val="18"/>
            </w:rPr>
          </w:pPr>
        </w:p>
      </w:tc>
    </w:tr>
  </w:tbl>
  <w:p w14:paraId="0279705D" w14:textId="77777777" w:rsidR="00BC2A50" w:rsidRPr="00F16C80" w:rsidRDefault="00D36255" w:rsidP="00167C7D">
    <w:pPr>
      <w:rPr>
        <w:noProof/>
        <w:sz w:val="20"/>
      </w:rPr>
    </w:pPr>
    <w:r>
      <w:rPr>
        <w:noProof/>
        <w:sz w:val="20"/>
        <w:lang w:val="en-US" w:eastAsia="en-US"/>
      </w:rPr>
      <w:drawing>
        <wp:anchor distT="0" distB="0" distL="114300" distR="114300" simplePos="0" relativeHeight="251667968" behindDoc="0" locked="0" layoutInCell="1" allowOverlap="1" wp14:anchorId="6E59F114" wp14:editId="0B828820">
          <wp:simplePos x="0" y="0"/>
          <wp:positionH relativeFrom="page">
            <wp:posOffset>302895</wp:posOffset>
          </wp:positionH>
          <wp:positionV relativeFrom="paragraph">
            <wp:posOffset>-1282700</wp:posOffset>
          </wp:positionV>
          <wp:extent cx="1143000" cy="1136650"/>
          <wp:effectExtent l="0" t="0" r="0" b="6350"/>
          <wp:wrapNone/>
          <wp:docPr id="13" name="Picture 1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20" t="7167" r="5665" b="7309"/>
                  <a:stretch/>
                </pic:blipFill>
                <pic:spPr bwMode="auto">
                  <a:xfrm>
                    <a:off x="0" y="0"/>
                    <a:ext cx="1143000" cy="11366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4BBD">
      <w:rPr>
        <w:noProof/>
        <w:sz w:val="20"/>
        <w:lang w:val="en-US" w:eastAsia="en-U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9ACF0D8" wp14:editId="6AA0514D">
              <wp:simplePos x="0" y="0"/>
              <wp:positionH relativeFrom="column">
                <wp:posOffset>-434340</wp:posOffset>
              </wp:positionH>
              <wp:positionV relativeFrom="paragraph">
                <wp:posOffset>87630</wp:posOffset>
              </wp:positionV>
              <wp:extent cx="7520940" cy="0"/>
              <wp:effectExtent l="0" t="38100" r="60960" b="5715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20940" cy="0"/>
                      </a:xfrm>
                      <a:prstGeom prst="line">
                        <a:avLst/>
                      </a:prstGeom>
                      <a:ln w="88900" cap="flat" cmpd="thickThin">
                        <a:solidFill>
                          <a:srgbClr val="EA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1995BBA" id="Straight Connector 10" o:spid="_x0000_s1026" style="position:absolute;z-index:251654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4.2pt,6.9pt" to="558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" strokecolor="#ea0000" strokeweight="7pt">
              <v:stroke linestyle="thick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672" w:type="dxa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77"/>
      <w:gridCol w:w="5671"/>
      <w:gridCol w:w="3024"/>
    </w:tblGrid>
    <w:tr w:rsidR="00920B04" w:rsidRPr="00167C7D" w14:paraId="71D0B6F5" w14:textId="77777777" w:rsidTr="00887282">
      <w:tc>
        <w:tcPr>
          <w:tcW w:w="2977" w:type="dxa"/>
          <w:vMerge w:val="restart"/>
        </w:tcPr>
        <w:p w14:paraId="2B9095F3" w14:textId="77777777" w:rsidR="00920B04" w:rsidRPr="00EF7A85" w:rsidRDefault="00920B04" w:rsidP="00920B04">
          <w:pPr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64D5432C" w14:textId="77777777" w:rsidR="00920B04" w:rsidRPr="00EF7A85" w:rsidRDefault="00920B04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  <w:r w:rsidRPr="00EF7A85">
            <w:rPr>
              <w:rFonts w:cstheme="minorHAnsi"/>
              <w:b/>
              <w:bCs/>
              <w:noProof/>
              <w:sz w:val="18"/>
              <w:szCs w:val="18"/>
            </w:rPr>
            <w:t>Headteacher:</w:t>
          </w:r>
        </w:p>
      </w:tc>
      <w:tc>
        <w:tcPr>
          <w:tcW w:w="3024" w:type="dxa"/>
        </w:tcPr>
        <w:p w14:paraId="647EDC27" w14:textId="77777777" w:rsidR="00920B04" w:rsidRPr="00EF7A85" w:rsidRDefault="00920B04" w:rsidP="00920B04">
          <w:pPr>
            <w:rPr>
              <w:rFonts w:cstheme="minorHAnsi"/>
              <w:noProof/>
              <w:sz w:val="18"/>
              <w:szCs w:val="18"/>
            </w:rPr>
          </w:pPr>
          <w:r w:rsidRPr="00EF7A85">
            <w:rPr>
              <w:rFonts w:cstheme="minorHAnsi"/>
              <w:noProof/>
              <w:sz w:val="18"/>
              <w:szCs w:val="18"/>
            </w:rPr>
            <w:t>Mrs Claire Stevens</w:t>
          </w:r>
        </w:p>
      </w:tc>
    </w:tr>
    <w:tr w:rsidR="00920B04" w:rsidRPr="00167C7D" w14:paraId="79F98BF7" w14:textId="77777777" w:rsidTr="00887282">
      <w:tc>
        <w:tcPr>
          <w:tcW w:w="2977" w:type="dxa"/>
          <w:vMerge/>
        </w:tcPr>
        <w:p w14:paraId="6F07B955" w14:textId="77777777" w:rsidR="00920B04" w:rsidRPr="00EF7A85" w:rsidRDefault="00920B04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165DD41D" w14:textId="77777777" w:rsidR="00920B04" w:rsidRPr="00EF7A85" w:rsidRDefault="00920B04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  <w:r w:rsidRPr="00EF7A85">
            <w:rPr>
              <w:rFonts w:cstheme="minorHAnsi"/>
              <w:b/>
              <w:bCs/>
              <w:noProof/>
              <w:sz w:val="18"/>
              <w:szCs w:val="18"/>
            </w:rPr>
            <w:t>Tel:</w:t>
          </w:r>
        </w:p>
      </w:tc>
      <w:tc>
        <w:tcPr>
          <w:tcW w:w="3024" w:type="dxa"/>
        </w:tcPr>
        <w:p w14:paraId="289F151C" w14:textId="77777777" w:rsidR="00920B04" w:rsidRPr="00EF7A85" w:rsidRDefault="00920B04" w:rsidP="00920B04">
          <w:pPr>
            <w:rPr>
              <w:rFonts w:cstheme="minorHAnsi"/>
              <w:noProof/>
              <w:sz w:val="18"/>
              <w:szCs w:val="18"/>
            </w:rPr>
          </w:pPr>
          <w:r w:rsidRPr="00EF7A85">
            <w:rPr>
              <w:rFonts w:cstheme="minorHAnsi"/>
              <w:noProof/>
              <w:sz w:val="18"/>
              <w:szCs w:val="18"/>
            </w:rPr>
            <w:t>01858 555 629</w:t>
          </w:r>
        </w:p>
      </w:tc>
    </w:tr>
    <w:tr w:rsidR="00920B04" w:rsidRPr="00EF7A85" w14:paraId="16DD0B2F" w14:textId="77777777" w:rsidTr="00887282">
      <w:tc>
        <w:tcPr>
          <w:tcW w:w="2977" w:type="dxa"/>
          <w:vMerge/>
        </w:tcPr>
        <w:p w14:paraId="757B76CB" w14:textId="77777777" w:rsidR="00920B04" w:rsidRPr="00EF7A85" w:rsidRDefault="00920B04" w:rsidP="00920B04">
          <w:pPr>
            <w:jc w:val="right"/>
            <w:rPr>
              <w:rFonts w:cstheme="minorHAnsi"/>
              <w:b/>
              <w:bCs/>
              <w:noProof/>
              <w:sz w:val="8"/>
              <w:szCs w:val="8"/>
            </w:rPr>
          </w:pPr>
        </w:p>
      </w:tc>
      <w:tc>
        <w:tcPr>
          <w:tcW w:w="5671" w:type="dxa"/>
        </w:tcPr>
        <w:p w14:paraId="1C893186" w14:textId="77777777" w:rsidR="00920B04" w:rsidRPr="00EF7A85" w:rsidRDefault="00920B04" w:rsidP="00920B04">
          <w:pPr>
            <w:jc w:val="right"/>
            <w:rPr>
              <w:rFonts w:cstheme="minorHAnsi"/>
              <w:b/>
              <w:bCs/>
              <w:noProof/>
              <w:sz w:val="8"/>
              <w:szCs w:val="8"/>
            </w:rPr>
          </w:pPr>
        </w:p>
      </w:tc>
      <w:tc>
        <w:tcPr>
          <w:tcW w:w="3024" w:type="dxa"/>
        </w:tcPr>
        <w:p w14:paraId="563DAB2F" w14:textId="77777777" w:rsidR="00920B04" w:rsidRPr="00EF7A85" w:rsidRDefault="00920B04" w:rsidP="00920B04">
          <w:pPr>
            <w:rPr>
              <w:rFonts w:cstheme="minorHAnsi"/>
              <w:noProof/>
              <w:sz w:val="8"/>
              <w:szCs w:val="8"/>
            </w:rPr>
          </w:pPr>
        </w:p>
      </w:tc>
    </w:tr>
    <w:tr w:rsidR="00920B04" w:rsidRPr="00167C7D" w14:paraId="1C894188" w14:textId="77777777" w:rsidTr="00887282">
      <w:tc>
        <w:tcPr>
          <w:tcW w:w="2977" w:type="dxa"/>
          <w:vMerge/>
        </w:tcPr>
        <w:p w14:paraId="3902CD23" w14:textId="77777777" w:rsidR="00920B04" w:rsidRPr="00EF7A85" w:rsidRDefault="00920B04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3B8480FF" w14:textId="77777777" w:rsidR="00920B04" w:rsidRPr="00EF7A85" w:rsidRDefault="00920B04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  <w:r w:rsidRPr="00EF7A85">
            <w:rPr>
              <w:rFonts w:cstheme="minorHAnsi"/>
              <w:b/>
              <w:bCs/>
              <w:noProof/>
              <w:sz w:val="18"/>
              <w:szCs w:val="18"/>
            </w:rPr>
            <w:t>Address:</w:t>
          </w:r>
        </w:p>
      </w:tc>
      <w:tc>
        <w:tcPr>
          <w:tcW w:w="3024" w:type="dxa"/>
        </w:tcPr>
        <w:p w14:paraId="655582D6" w14:textId="77777777" w:rsidR="00920B04" w:rsidRPr="00EF7A85" w:rsidRDefault="00920B04" w:rsidP="00920B04">
          <w:pPr>
            <w:rPr>
              <w:rFonts w:cstheme="minorHAnsi"/>
              <w:noProof/>
              <w:sz w:val="18"/>
              <w:szCs w:val="18"/>
            </w:rPr>
          </w:pPr>
          <w:r w:rsidRPr="00EF7A85">
            <w:rPr>
              <w:rFonts w:cstheme="minorHAnsi"/>
              <w:noProof/>
              <w:sz w:val="18"/>
              <w:szCs w:val="18"/>
            </w:rPr>
            <w:t>Churchgate</w:t>
          </w:r>
        </w:p>
      </w:tc>
    </w:tr>
    <w:tr w:rsidR="00920B04" w:rsidRPr="00167C7D" w14:paraId="37E4BCFB" w14:textId="77777777" w:rsidTr="00887282">
      <w:tc>
        <w:tcPr>
          <w:tcW w:w="2977" w:type="dxa"/>
          <w:vMerge/>
        </w:tcPr>
        <w:p w14:paraId="58A3C690" w14:textId="77777777" w:rsidR="00920B04" w:rsidRPr="00EF7A85" w:rsidRDefault="00920B04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1E055915" w14:textId="77777777" w:rsidR="00920B04" w:rsidRPr="00EF7A85" w:rsidRDefault="00920B04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3024" w:type="dxa"/>
        </w:tcPr>
        <w:p w14:paraId="4E373B24" w14:textId="77777777" w:rsidR="00920B04" w:rsidRPr="00EF7A85" w:rsidRDefault="00920B04" w:rsidP="00920B04">
          <w:pPr>
            <w:rPr>
              <w:rFonts w:cstheme="minorHAnsi"/>
              <w:noProof/>
              <w:sz w:val="18"/>
              <w:szCs w:val="18"/>
            </w:rPr>
          </w:pPr>
          <w:r w:rsidRPr="00EF7A85">
            <w:rPr>
              <w:rFonts w:cstheme="minorHAnsi"/>
              <w:noProof/>
              <w:sz w:val="18"/>
              <w:szCs w:val="18"/>
            </w:rPr>
            <w:t>Hallaton</w:t>
          </w:r>
        </w:p>
      </w:tc>
    </w:tr>
    <w:tr w:rsidR="00920B04" w:rsidRPr="00167C7D" w14:paraId="3328F1CC" w14:textId="77777777" w:rsidTr="00887282">
      <w:tc>
        <w:tcPr>
          <w:tcW w:w="2977" w:type="dxa"/>
          <w:vMerge/>
        </w:tcPr>
        <w:p w14:paraId="5D32A80C" w14:textId="77777777" w:rsidR="00920B04" w:rsidRPr="00EF7A85" w:rsidRDefault="00920B04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7B65BD68" w14:textId="77777777" w:rsidR="00920B04" w:rsidRPr="00EF7A85" w:rsidRDefault="00920B04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3024" w:type="dxa"/>
        </w:tcPr>
        <w:p w14:paraId="092031F3" w14:textId="77777777" w:rsidR="00920B04" w:rsidRPr="00EF7A85" w:rsidRDefault="00920B04" w:rsidP="00920B04">
          <w:pPr>
            <w:rPr>
              <w:rFonts w:cstheme="minorHAnsi"/>
              <w:noProof/>
              <w:sz w:val="18"/>
              <w:szCs w:val="18"/>
            </w:rPr>
          </w:pPr>
          <w:r w:rsidRPr="00EF7A85">
            <w:rPr>
              <w:rFonts w:cstheme="minorHAnsi"/>
              <w:noProof/>
              <w:sz w:val="18"/>
              <w:szCs w:val="18"/>
            </w:rPr>
            <w:t>Market Harbrough</w:t>
          </w:r>
        </w:p>
      </w:tc>
    </w:tr>
    <w:tr w:rsidR="00920B04" w:rsidRPr="00167C7D" w14:paraId="1ADEB1F4" w14:textId="77777777" w:rsidTr="00887282">
      <w:tc>
        <w:tcPr>
          <w:tcW w:w="2977" w:type="dxa"/>
          <w:vMerge/>
        </w:tcPr>
        <w:p w14:paraId="44D0F3A1" w14:textId="77777777" w:rsidR="00920B04" w:rsidRPr="00EF7A85" w:rsidRDefault="00920B04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1F1F3D22" w14:textId="77777777" w:rsidR="00920B04" w:rsidRPr="00EF7A85" w:rsidRDefault="00920B04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3024" w:type="dxa"/>
        </w:tcPr>
        <w:p w14:paraId="0C790C6F" w14:textId="77777777" w:rsidR="00920B04" w:rsidRPr="00EF7A85" w:rsidRDefault="00920B04" w:rsidP="00920B04">
          <w:pPr>
            <w:rPr>
              <w:rFonts w:cstheme="minorHAnsi"/>
              <w:noProof/>
              <w:sz w:val="18"/>
              <w:szCs w:val="18"/>
            </w:rPr>
          </w:pPr>
          <w:r w:rsidRPr="00EF7A85">
            <w:rPr>
              <w:rFonts w:cstheme="minorHAnsi"/>
              <w:noProof/>
              <w:sz w:val="18"/>
              <w:szCs w:val="18"/>
            </w:rPr>
            <w:t>Leicestershire</w:t>
          </w:r>
          <w:r w:rsidR="000766DD">
            <w:rPr>
              <w:rFonts w:cstheme="minorHAnsi"/>
              <w:noProof/>
              <w:sz w:val="18"/>
              <w:szCs w:val="18"/>
            </w:rPr>
            <w:t>, LE16 8TY</w:t>
          </w:r>
        </w:p>
      </w:tc>
    </w:tr>
    <w:tr w:rsidR="00920B04" w:rsidRPr="00EF7A85" w14:paraId="0F1180AC" w14:textId="77777777" w:rsidTr="00887282">
      <w:tc>
        <w:tcPr>
          <w:tcW w:w="2977" w:type="dxa"/>
          <w:vMerge/>
        </w:tcPr>
        <w:p w14:paraId="6C5D96E2" w14:textId="77777777" w:rsidR="00920B04" w:rsidRPr="00EF7A85" w:rsidRDefault="00920B04" w:rsidP="00920B04">
          <w:pPr>
            <w:jc w:val="right"/>
            <w:rPr>
              <w:rFonts w:cstheme="minorHAnsi"/>
              <w:b/>
              <w:bCs/>
              <w:noProof/>
              <w:sz w:val="8"/>
              <w:szCs w:val="8"/>
            </w:rPr>
          </w:pPr>
        </w:p>
      </w:tc>
      <w:tc>
        <w:tcPr>
          <w:tcW w:w="5671" w:type="dxa"/>
        </w:tcPr>
        <w:p w14:paraId="5D72539C" w14:textId="77777777" w:rsidR="00920B04" w:rsidRPr="00EF7A85" w:rsidRDefault="00920B04" w:rsidP="00920B04">
          <w:pPr>
            <w:jc w:val="right"/>
            <w:rPr>
              <w:rFonts w:cstheme="minorHAnsi"/>
              <w:b/>
              <w:bCs/>
              <w:noProof/>
              <w:sz w:val="8"/>
              <w:szCs w:val="8"/>
            </w:rPr>
          </w:pPr>
        </w:p>
      </w:tc>
      <w:tc>
        <w:tcPr>
          <w:tcW w:w="3024" w:type="dxa"/>
        </w:tcPr>
        <w:p w14:paraId="05FE7D17" w14:textId="77777777" w:rsidR="00920B04" w:rsidRPr="00EF7A85" w:rsidRDefault="00920B04" w:rsidP="00920B04">
          <w:pPr>
            <w:rPr>
              <w:rFonts w:cstheme="minorHAnsi"/>
              <w:noProof/>
              <w:sz w:val="8"/>
              <w:szCs w:val="8"/>
            </w:rPr>
          </w:pPr>
        </w:p>
      </w:tc>
    </w:tr>
    <w:tr w:rsidR="00920B04" w:rsidRPr="00167C7D" w14:paraId="56829CED" w14:textId="77777777" w:rsidTr="00887282">
      <w:tc>
        <w:tcPr>
          <w:tcW w:w="2977" w:type="dxa"/>
          <w:vMerge/>
        </w:tcPr>
        <w:p w14:paraId="2D820B7F" w14:textId="77777777" w:rsidR="00920B04" w:rsidRPr="00EF7A85" w:rsidRDefault="00920B04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</w:tcPr>
        <w:p w14:paraId="70FFC5C6" w14:textId="77777777" w:rsidR="00920B04" w:rsidRPr="00EF7A85" w:rsidRDefault="00920B04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  <w:r w:rsidRPr="00EF7A85">
            <w:rPr>
              <w:rFonts w:cstheme="minorHAnsi"/>
              <w:b/>
              <w:bCs/>
              <w:noProof/>
              <w:sz w:val="18"/>
              <w:szCs w:val="18"/>
            </w:rPr>
            <w:t>Email:</w:t>
          </w:r>
        </w:p>
      </w:tc>
      <w:tc>
        <w:tcPr>
          <w:tcW w:w="3024" w:type="dxa"/>
        </w:tcPr>
        <w:p w14:paraId="1F533771" w14:textId="77777777" w:rsidR="00920B04" w:rsidRPr="00EF7A85" w:rsidRDefault="009D510D" w:rsidP="00920B04">
          <w:pPr>
            <w:rPr>
              <w:rFonts w:cstheme="minorHAnsi"/>
              <w:noProof/>
              <w:sz w:val="18"/>
              <w:szCs w:val="18"/>
            </w:rPr>
          </w:pPr>
          <w:hyperlink r:id="rId1" w:history="1">
            <w:r w:rsidR="00920B04" w:rsidRPr="00EF7A85">
              <w:rPr>
                <w:rStyle w:val="Hyperlink"/>
                <w:rFonts w:cstheme="minorHAnsi"/>
                <w:noProof/>
                <w:sz w:val="18"/>
                <w:szCs w:val="18"/>
              </w:rPr>
              <w:t>office@hallatonprimary.leics.sch.uk</w:t>
            </w:r>
          </w:hyperlink>
        </w:p>
      </w:tc>
    </w:tr>
    <w:tr w:rsidR="00920B04" w:rsidRPr="00167C7D" w14:paraId="35B45FD5" w14:textId="77777777" w:rsidTr="00887282">
      <w:tc>
        <w:tcPr>
          <w:tcW w:w="2977" w:type="dxa"/>
        </w:tcPr>
        <w:p w14:paraId="6BCB16BF" w14:textId="77777777" w:rsidR="00920B04" w:rsidRPr="00EF7A85" w:rsidRDefault="00920B04" w:rsidP="00920B04">
          <w:pPr>
            <w:rPr>
              <w:rFonts w:cstheme="minorHAnsi"/>
              <w:b/>
              <w:bCs/>
              <w:i/>
              <w:iCs/>
              <w:noProof/>
              <w:color w:val="FF0000"/>
              <w:sz w:val="22"/>
              <w:szCs w:val="22"/>
            </w:rPr>
          </w:pPr>
          <w:r w:rsidRPr="00EF7A85">
            <w:rPr>
              <w:rFonts w:cstheme="minorHAnsi"/>
              <w:b/>
              <w:bCs/>
              <w:i/>
              <w:iCs/>
              <w:noProof/>
              <w:color w:val="FF0000"/>
              <w:sz w:val="22"/>
              <w:szCs w:val="22"/>
            </w:rPr>
            <w:t>Learn, Grow, Flourish</w:t>
          </w:r>
        </w:p>
      </w:tc>
      <w:tc>
        <w:tcPr>
          <w:tcW w:w="5671" w:type="dxa"/>
        </w:tcPr>
        <w:p w14:paraId="693497BE" w14:textId="77777777" w:rsidR="00920B04" w:rsidRPr="00EF7A85" w:rsidRDefault="00920B04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  <w:r w:rsidRPr="00EF7A85">
            <w:rPr>
              <w:rFonts w:cstheme="minorHAnsi"/>
              <w:b/>
              <w:bCs/>
              <w:noProof/>
              <w:sz w:val="18"/>
              <w:szCs w:val="18"/>
            </w:rPr>
            <w:t>Website:</w:t>
          </w:r>
        </w:p>
      </w:tc>
      <w:tc>
        <w:tcPr>
          <w:tcW w:w="3024" w:type="dxa"/>
        </w:tcPr>
        <w:p w14:paraId="21AE45B1" w14:textId="77777777" w:rsidR="00920B04" w:rsidRPr="00EF7A85" w:rsidRDefault="009D510D" w:rsidP="00920B04">
          <w:pPr>
            <w:rPr>
              <w:rFonts w:cstheme="minorHAnsi"/>
              <w:noProof/>
              <w:sz w:val="18"/>
              <w:szCs w:val="18"/>
            </w:rPr>
          </w:pPr>
          <w:hyperlink r:id="rId2" w:history="1">
            <w:r w:rsidR="00920B04" w:rsidRPr="00EF7A85">
              <w:rPr>
                <w:rStyle w:val="Hyperlink"/>
                <w:rFonts w:cstheme="minorHAnsi"/>
                <w:noProof/>
                <w:sz w:val="18"/>
                <w:szCs w:val="18"/>
              </w:rPr>
              <w:t>www.hallatonprimary.co.uk</w:t>
            </w:r>
          </w:hyperlink>
        </w:p>
      </w:tc>
    </w:tr>
  </w:tbl>
  <w:p w14:paraId="63CD419F" w14:textId="77777777" w:rsidR="00920B04" w:rsidRDefault="00920B04">
    <w:pPr>
      <w:pStyle w:val="Header"/>
    </w:pPr>
    <w:r>
      <w:rPr>
        <w:noProof/>
        <w:sz w:val="20"/>
        <w:lang w:val="en-US" w:eastAsia="en-US"/>
      </w:rPr>
      <w:drawing>
        <wp:anchor distT="0" distB="0" distL="114300" distR="114300" simplePos="0" relativeHeight="251672064" behindDoc="0" locked="0" layoutInCell="1" allowOverlap="1" wp14:anchorId="4CE16D98" wp14:editId="7F364FEF">
          <wp:simplePos x="0" y="0"/>
          <wp:positionH relativeFrom="page">
            <wp:posOffset>302260</wp:posOffset>
          </wp:positionH>
          <wp:positionV relativeFrom="page">
            <wp:posOffset>168910</wp:posOffset>
          </wp:positionV>
          <wp:extent cx="1144800" cy="1137600"/>
          <wp:effectExtent l="0" t="0" r="0" b="5715"/>
          <wp:wrapNone/>
          <wp:docPr id="18" name="Picture 18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20" t="7167" r="5665" b="7309"/>
                  <a:stretch/>
                </pic:blipFill>
                <pic:spPr bwMode="auto">
                  <a:xfrm>
                    <a:off x="0" y="0"/>
                    <a:ext cx="1144800" cy="1137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  <w:lang w:val="en-US" w:eastAsia="en-US"/>
      </w:rPr>
      <mc:AlternateContent>
        <mc:Choice Requires="wps">
          <w:drawing>
            <wp:anchor distT="0" distB="0" distL="114300" distR="114300" simplePos="0" relativeHeight="251670016" behindDoc="0" locked="0" layoutInCell="1" allowOverlap="1" wp14:anchorId="61A57D5B" wp14:editId="24C6FDE0">
              <wp:simplePos x="0" y="0"/>
              <wp:positionH relativeFrom="column">
                <wp:posOffset>-443865</wp:posOffset>
              </wp:positionH>
              <wp:positionV relativeFrom="page">
                <wp:posOffset>1537335</wp:posOffset>
              </wp:positionV>
              <wp:extent cx="7520400" cy="0"/>
              <wp:effectExtent l="0" t="38100" r="61595" b="571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20400" cy="0"/>
                      </a:xfrm>
                      <a:prstGeom prst="line">
                        <a:avLst/>
                      </a:prstGeom>
                      <a:ln w="88900" cap="flat" cmpd="thickThin">
                        <a:solidFill>
                          <a:srgbClr val="EA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B30E850" id="Straight Connector 1" o:spid="_x0000_s1026" style="position:absolute;z-index:251670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page;mso-width-percent:0;mso-width-relative:margin" from="-34.95pt,121.05pt" to="557.2pt,1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" strokecolor="#ea0000" strokeweight="7pt">
              <v:stroke linestyle="thickThin"/>
              <w10:wrap anchory="page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8571" w:type="dxa"/>
      <w:tblInd w:w="-1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01"/>
      <w:gridCol w:w="2555"/>
      <w:gridCol w:w="4250"/>
      <w:gridCol w:w="1421"/>
      <w:gridCol w:w="4250"/>
      <w:gridCol w:w="144"/>
      <w:gridCol w:w="4250"/>
    </w:tblGrid>
    <w:tr w:rsidR="0012290A" w:rsidRPr="00167C7D" w14:paraId="6E45489C" w14:textId="77777777" w:rsidTr="00100422">
      <w:trPr>
        <w:gridAfter w:val="1"/>
        <w:wAfter w:w="4250" w:type="dxa"/>
      </w:trPr>
      <w:tc>
        <w:tcPr>
          <w:tcW w:w="4256" w:type="dxa"/>
          <w:gridSpan w:val="2"/>
          <w:vMerge w:val="restart"/>
        </w:tcPr>
        <w:p w14:paraId="0926AFEF" w14:textId="77777777" w:rsidR="0012290A" w:rsidRPr="00EF7A85" w:rsidRDefault="0012290A" w:rsidP="00920B04">
          <w:pPr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  <w:gridSpan w:val="2"/>
        </w:tcPr>
        <w:p w14:paraId="2C38150E" w14:textId="6CF3B373" w:rsidR="0012290A" w:rsidRPr="00EF7A85" w:rsidRDefault="0012290A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4394" w:type="dxa"/>
          <w:gridSpan w:val="2"/>
        </w:tcPr>
        <w:p w14:paraId="7E8C7A85" w14:textId="334B5B20" w:rsidR="0012290A" w:rsidRPr="00EF7A85" w:rsidRDefault="0012290A" w:rsidP="00920B04">
          <w:pPr>
            <w:rPr>
              <w:rFonts w:cstheme="minorHAnsi"/>
              <w:noProof/>
              <w:sz w:val="18"/>
              <w:szCs w:val="18"/>
            </w:rPr>
          </w:pPr>
        </w:p>
      </w:tc>
    </w:tr>
    <w:tr w:rsidR="0012290A" w:rsidRPr="00167C7D" w14:paraId="0C63F419" w14:textId="77777777" w:rsidTr="00100422">
      <w:trPr>
        <w:gridAfter w:val="1"/>
        <w:wAfter w:w="4250" w:type="dxa"/>
      </w:trPr>
      <w:tc>
        <w:tcPr>
          <w:tcW w:w="4256" w:type="dxa"/>
          <w:gridSpan w:val="2"/>
          <w:vMerge/>
        </w:tcPr>
        <w:p w14:paraId="72FF7218" w14:textId="77777777" w:rsidR="0012290A" w:rsidRPr="00EF7A85" w:rsidRDefault="0012290A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  <w:gridSpan w:val="2"/>
        </w:tcPr>
        <w:p w14:paraId="4CC8F270" w14:textId="747B83E5" w:rsidR="0012290A" w:rsidRPr="00EF7A85" w:rsidRDefault="0012290A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4394" w:type="dxa"/>
          <w:gridSpan w:val="2"/>
        </w:tcPr>
        <w:p w14:paraId="540985EF" w14:textId="5C383CA6" w:rsidR="0012290A" w:rsidRPr="00EF7A85" w:rsidRDefault="0012290A" w:rsidP="00920B04">
          <w:pPr>
            <w:rPr>
              <w:rFonts w:cstheme="minorHAnsi"/>
              <w:noProof/>
              <w:sz w:val="18"/>
              <w:szCs w:val="18"/>
            </w:rPr>
          </w:pPr>
        </w:p>
      </w:tc>
    </w:tr>
    <w:tr w:rsidR="0012290A" w:rsidRPr="00EF7A85" w14:paraId="1501324C" w14:textId="77777777" w:rsidTr="00100422">
      <w:trPr>
        <w:gridAfter w:val="1"/>
        <w:wAfter w:w="4250" w:type="dxa"/>
      </w:trPr>
      <w:tc>
        <w:tcPr>
          <w:tcW w:w="4256" w:type="dxa"/>
          <w:gridSpan w:val="2"/>
          <w:vMerge/>
        </w:tcPr>
        <w:p w14:paraId="7198277D" w14:textId="77777777" w:rsidR="0012290A" w:rsidRPr="00EF7A85" w:rsidRDefault="0012290A" w:rsidP="00920B04">
          <w:pPr>
            <w:jc w:val="right"/>
            <w:rPr>
              <w:rFonts w:cstheme="minorHAnsi"/>
              <w:b/>
              <w:bCs/>
              <w:noProof/>
              <w:sz w:val="8"/>
              <w:szCs w:val="8"/>
            </w:rPr>
          </w:pPr>
        </w:p>
      </w:tc>
      <w:tc>
        <w:tcPr>
          <w:tcW w:w="5671" w:type="dxa"/>
          <w:gridSpan w:val="2"/>
        </w:tcPr>
        <w:p w14:paraId="752FE064" w14:textId="77777777" w:rsidR="0012290A" w:rsidRPr="00EF7A85" w:rsidRDefault="0012290A" w:rsidP="00920B04">
          <w:pPr>
            <w:jc w:val="right"/>
            <w:rPr>
              <w:rFonts w:cstheme="minorHAnsi"/>
              <w:b/>
              <w:bCs/>
              <w:noProof/>
              <w:sz w:val="8"/>
              <w:szCs w:val="8"/>
            </w:rPr>
          </w:pPr>
        </w:p>
      </w:tc>
      <w:tc>
        <w:tcPr>
          <w:tcW w:w="4394" w:type="dxa"/>
          <w:gridSpan w:val="2"/>
        </w:tcPr>
        <w:p w14:paraId="48C05171" w14:textId="77777777" w:rsidR="0012290A" w:rsidRPr="00EF7A85" w:rsidRDefault="0012290A" w:rsidP="00920B04">
          <w:pPr>
            <w:rPr>
              <w:rFonts w:cstheme="minorHAnsi"/>
              <w:noProof/>
              <w:sz w:val="8"/>
              <w:szCs w:val="8"/>
            </w:rPr>
          </w:pPr>
        </w:p>
      </w:tc>
    </w:tr>
    <w:tr w:rsidR="0012290A" w:rsidRPr="00167C7D" w14:paraId="1357A821" w14:textId="77777777" w:rsidTr="00100422">
      <w:trPr>
        <w:gridAfter w:val="1"/>
        <w:wAfter w:w="4250" w:type="dxa"/>
      </w:trPr>
      <w:tc>
        <w:tcPr>
          <w:tcW w:w="4256" w:type="dxa"/>
          <w:gridSpan w:val="2"/>
          <w:vMerge/>
        </w:tcPr>
        <w:p w14:paraId="69F343B5" w14:textId="77777777" w:rsidR="0012290A" w:rsidRPr="00EF7A85" w:rsidRDefault="0012290A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  <w:gridSpan w:val="2"/>
        </w:tcPr>
        <w:p w14:paraId="34795623" w14:textId="5F34C834" w:rsidR="0012290A" w:rsidRPr="00EF7A85" w:rsidRDefault="0012290A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4394" w:type="dxa"/>
          <w:gridSpan w:val="2"/>
        </w:tcPr>
        <w:p w14:paraId="2DEA5F52" w14:textId="417FCEFE" w:rsidR="0012290A" w:rsidRPr="00EF7A85" w:rsidRDefault="0012290A" w:rsidP="00920B04">
          <w:pPr>
            <w:rPr>
              <w:rFonts w:cstheme="minorHAnsi"/>
              <w:noProof/>
              <w:sz w:val="18"/>
              <w:szCs w:val="18"/>
            </w:rPr>
          </w:pPr>
        </w:p>
      </w:tc>
    </w:tr>
    <w:tr w:rsidR="0012290A" w:rsidRPr="00167C7D" w14:paraId="701EF284" w14:textId="77777777" w:rsidTr="00100422">
      <w:trPr>
        <w:gridAfter w:val="1"/>
        <w:wAfter w:w="4250" w:type="dxa"/>
      </w:trPr>
      <w:tc>
        <w:tcPr>
          <w:tcW w:w="4256" w:type="dxa"/>
          <w:gridSpan w:val="2"/>
          <w:vMerge/>
        </w:tcPr>
        <w:p w14:paraId="24D9BD93" w14:textId="77777777" w:rsidR="0012290A" w:rsidRPr="00EF7A85" w:rsidRDefault="0012290A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  <w:gridSpan w:val="2"/>
        </w:tcPr>
        <w:p w14:paraId="504A8419" w14:textId="77777777" w:rsidR="0012290A" w:rsidRPr="00EF7A85" w:rsidRDefault="0012290A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4394" w:type="dxa"/>
          <w:gridSpan w:val="2"/>
        </w:tcPr>
        <w:p w14:paraId="55BA88CD" w14:textId="06F15C3E" w:rsidR="0012290A" w:rsidRPr="00EF7A85" w:rsidRDefault="0012290A" w:rsidP="00920B04">
          <w:pPr>
            <w:rPr>
              <w:rFonts w:cstheme="minorHAnsi"/>
              <w:noProof/>
              <w:sz w:val="18"/>
              <w:szCs w:val="18"/>
            </w:rPr>
          </w:pPr>
        </w:p>
      </w:tc>
    </w:tr>
    <w:tr w:rsidR="0012290A" w:rsidRPr="00167C7D" w14:paraId="3D8D0F4A" w14:textId="77777777" w:rsidTr="00100422">
      <w:trPr>
        <w:gridAfter w:val="1"/>
        <w:wAfter w:w="4250" w:type="dxa"/>
      </w:trPr>
      <w:tc>
        <w:tcPr>
          <w:tcW w:w="4256" w:type="dxa"/>
          <w:gridSpan w:val="2"/>
          <w:vMerge/>
        </w:tcPr>
        <w:p w14:paraId="6E4AAE2F" w14:textId="77777777" w:rsidR="0012290A" w:rsidRPr="00EF7A85" w:rsidRDefault="0012290A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  <w:gridSpan w:val="2"/>
        </w:tcPr>
        <w:p w14:paraId="42092135" w14:textId="77777777" w:rsidR="0012290A" w:rsidRPr="00EF7A85" w:rsidRDefault="0012290A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4394" w:type="dxa"/>
          <w:gridSpan w:val="2"/>
        </w:tcPr>
        <w:p w14:paraId="734BC9E3" w14:textId="746C78D5" w:rsidR="0012290A" w:rsidRPr="00EF7A85" w:rsidRDefault="0012290A" w:rsidP="00920B04">
          <w:pPr>
            <w:rPr>
              <w:rFonts w:cstheme="minorHAnsi"/>
              <w:noProof/>
              <w:sz w:val="18"/>
              <w:szCs w:val="18"/>
            </w:rPr>
          </w:pPr>
        </w:p>
      </w:tc>
    </w:tr>
    <w:tr w:rsidR="0012290A" w:rsidRPr="00167C7D" w14:paraId="29F4B963" w14:textId="77777777" w:rsidTr="00100422">
      <w:trPr>
        <w:gridAfter w:val="1"/>
        <w:wAfter w:w="4250" w:type="dxa"/>
      </w:trPr>
      <w:tc>
        <w:tcPr>
          <w:tcW w:w="4256" w:type="dxa"/>
          <w:gridSpan w:val="2"/>
          <w:vMerge/>
        </w:tcPr>
        <w:p w14:paraId="67904D3E" w14:textId="77777777" w:rsidR="0012290A" w:rsidRPr="00EF7A85" w:rsidRDefault="0012290A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  <w:gridSpan w:val="2"/>
        </w:tcPr>
        <w:p w14:paraId="25F028AE" w14:textId="77777777" w:rsidR="0012290A" w:rsidRPr="00EF7A85" w:rsidRDefault="0012290A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4394" w:type="dxa"/>
          <w:gridSpan w:val="2"/>
        </w:tcPr>
        <w:p w14:paraId="095556EF" w14:textId="00647A12" w:rsidR="0012290A" w:rsidRPr="00EF7A85" w:rsidRDefault="0012290A" w:rsidP="00920B04">
          <w:pPr>
            <w:rPr>
              <w:rFonts w:cstheme="minorHAnsi"/>
              <w:noProof/>
              <w:sz w:val="18"/>
              <w:szCs w:val="18"/>
            </w:rPr>
          </w:pPr>
        </w:p>
      </w:tc>
    </w:tr>
    <w:tr w:rsidR="0012290A" w:rsidRPr="00EF7A85" w14:paraId="6EAFCDA6" w14:textId="77777777" w:rsidTr="00100422">
      <w:trPr>
        <w:gridAfter w:val="1"/>
        <w:wAfter w:w="4250" w:type="dxa"/>
      </w:trPr>
      <w:tc>
        <w:tcPr>
          <w:tcW w:w="4256" w:type="dxa"/>
          <w:gridSpan w:val="2"/>
          <w:vMerge/>
        </w:tcPr>
        <w:p w14:paraId="2C78C509" w14:textId="77777777" w:rsidR="0012290A" w:rsidRPr="00EF7A85" w:rsidRDefault="0012290A" w:rsidP="00920B04">
          <w:pPr>
            <w:jc w:val="right"/>
            <w:rPr>
              <w:rFonts w:cstheme="minorHAnsi"/>
              <w:b/>
              <w:bCs/>
              <w:noProof/>
              <w:sz w:val="8"/>
              <w:szCs w:val="8"/>
            </w:rPr>
          </w:pPr>
        </w:p>
      </w:tc>
      <w:tc>
        <w:tcPr>
          <w:tcW w:w="5671" w:type="dxa"/>
          <w:gridSpan w:val="2"/>
        </w:tcPr>
        <w:p w14:paraId="302BBB58" w14:textId="77777777" w:rsidR="0012290A" w:rsidRPr="00EF7A85" w:rsidRDefault="0012290A" w:rsidP="00920B04">
          <w:pPr>
            <w:jc w:val="right"/>
            <w:rPr>
              <w:rFonts w:cstheme="minorHAnsi"/>
              <w:b/>
              <w:bCs/>
              <w:noProof/>
              <w:sz w:val="8"/>
              <w:szCs w:val="8"/>
            </w:rPr>
          </w:pPr>
        </w:p>
      </w:tc>
      <w:tc>
        <w:tcPr>
          <w:tcW w:w="4394" w:type="dxa"/>
          <w:gridSpan w:val="2"/>
        </w:tcPr>
        <w:p w14:paraId="18BEE6FA" w14:textId="77777777" w:rsidR="0012290A" w:rsidRPr="00EF7A85" w:rsidRDefault="0012290A" w:rsidP="00920B04">
          <w:pPr>
            <w:rPr>
              <w:rFonts w:cstheme="minorHAnsi"/>
              <w:noProof/>
              <w:sz w:val="8"/>
              <w:szCs w:val="8"/>
            </w:rPr>
          </w:pPr>
        </w:p>
      </w:tc>
    </w:tr>
    <w:tr w:rsidR="0012290A" w:rsidRPr="00167C7D" w14:paraId="4FC686CC" w14:textId="77777777" w:rsidTr="00100422">
      <w:trPr>
        <w:gridAfter w:val="1"/>
        <w:wAfter w:w="4250" w:type="dxa"/>
      </w:trPr>
      <w:tc>
        <w:tcPr>
          <w:tcW w:w="4256" w:type="dxa"/>
          <w:gridSpan w:val="2"/>
          <w:vMerge/>
        </w:tcPr>
        <w:p w14:paraId="6971486C" w14:textId="77777777" w:rsidR="0012290A" w:rsidRPr="00EF7A85" w:rsidRDefault="0012290A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5671" w:type="dxa"/>
          <w:gridSpan w:val="2"/>
        </w:tcPr>
        <w:p w14:paraId="39F43F76" w14:textId="3A2155C0" w:rsidR="0012290A" w:rsidRPr="00EF7A85" w:rsidRDefault="0012290A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4394" w:type="dxa"/>
          <w:gridSpan w:val="2"/>
        </w:tcPr>
        <w:p w14:paraId="6A335EBE" w14:textId="29ABAD3A" w:rsidR="0012290A" w:rsidRPr="00EF7A85" w:rsidRDefault="0012290A" w:rsidP="00920B04">
          <w:pPr>
            <w:rPr>
              <w:rFonts w:cstheme="minorHAnsi"/>
              <w:noProof/>
              <w:sz w:val="18"/>
              <w:szCs w:val="18"/>
            </w:rPr>
          </w:pPr>
        </w:p>
      </w:tc>
    </w:tr>
    <w:tr w:rsidR="0012290A" w:rsidRPr="00167C7D" w14:paraId="2EFA60C2" w14:textId="77777777" w:rsidTr="00100422">
      <w:trPr>
        <w:gridBefore w:val="1"/>
        <w:wBefore w:w="1701" w:type="dxa"/>
      </w:trPr>
      <w:tc>
        <w:tcPr>
          <w:tcW w:w="6805" w:type="dxa"/>
          <w:gridSpan w:val="2"/>
        </w:tcPr>
        <w:p w14:paraId="0E2E2FE8" w14:textId="77777777" w:rsidR="0012290A" w:rsidRPr="00EF7A85" w:rsidRDefault="0012290A" w:rsidP="00920B04">
          <w:pPr>
            <w:rPr>
              <w:rFonts w:cstheme="minorHAnsi"/>
              <w:b/>
              <w:bCs/>
              <w:i/>
              <w:iCs/>
              <w:noProof/>
              <w:color w:val="FF0000"/>
              <w:sz w:val="22"/>
              <w:szCs w:val="22"/>
            </w:rPr>
          </w:pPr>
          <w:r w:rsidRPr="00EF7A85">
            <w:rPr>
              <w:rFonts w:cstheme="minorHAnsi"/>
              <w:b/>
              <w:bCs/>
              <w:i/>
              <w:iCs/>
              <w:noProof/>
              <w:color w:val="FF0000"/>
              <w:sz w:val="22"/>
              <w:szCs w:val="22"/>
            </w:rPr>
            <w:t>Learn, Grow, Flourish</w:t>
          </w:r>
        </w:p>
      </w:tc>
      <w:tc>
        <w:tcPr>
          <w:tcW w:w="5671" w:type="dxa"/>
          <w:gridSpan w:val="2"/>
        </w:tcPr>
        <w:p w14:paraId="1CF08B0F" w14:textId="50D1BDA6" w:rsidR="0012290A" w:rsidRPr="00EF7A85" w:rsidRDefault="0012290A" w:rsidP="00920B04">
          <w:pPr>
            <w:jc w:val="right"/>
            <w:rPr>
              <w:rFonts w:cstheme="minorHAnsi"/>
              <w:b/>
              <w:bCs/>
              <w:noProof/>
              <w:sz w:val="18"/>
              <w:szCs w:val="18"/>
            </w:rPr>
          </w:pPr>
        </w:p>
      </w:tc>
      <w:tc>
        <w:tcPr>
          <w:tcW w:w="4394" w:type="dxa"/>
          <w:gridSpan w:val="2"/>
        </w:tcPr>
        <w:p w14:paraId="531385A1" w14:textId="2BE37A26" w:rsidR="0012290A" w:rsidRPr="00EF7A85" w:rsidRDefault="0012290A" w:rsidP="00920B04">
          <w:pPr>
            <w:rPr>
              <w:rFonts w:cstheme="minorHAnsi"/>
              <w:noProof/>
              <w:sz w:val="18"/>
              <w:szCs w:val="18"/>
            </w:rPr>
          </w:pPr>
        </w:p>
      </w:tc>
    </w:tr>
  </w:tbl>
  <w:p w14:paraId="565EC233" w14:textId="122B0050" w:rsidR="0012290A" w:rsidRDefault="0012290A">
    <w:pPr>
      <w:pStyle w:val="Header"/>
    </w:pPr>
    <w:r>
      <w:rPr>
        <w:noProof/>
        <w:sz w:val="20"/>
        <w:lang w:val="en-US" w:eastAsia="en-US"/>
      </w:rPr>
      <w:drawing>
        <wp:anchor distT="0" distB="0" distL="114300" distR="114300" simplePos="0" relativeHeight="251681280" behindDoc="0" locked="0" layoutInCell="1" allowOverlap="1" wp14:anchorId="0C4D028F" wp14:editId="16B7C0E0">
          <wp:simplePos x="0" y="0"/>
          <wp:positionH relativeFrom="page">
            <wp:posOffset>302260</wp:posOffset>
          </wp:positionH>
          <wp:positionV relativeFrom="page">
            <wp:posOffset>168910</wp:posOffset>
          </wp:positionV>
          <wp:extent cx="1144800" cy="1137600"/>
          <wp:effectExtent l="0" t="0" r="0" b="5715"/>
          <wp:wrapNone/>
          <wp:docPr id="695" name="Picture 695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20" t="7167" r="5665" b="7309"/>
                  <a:stretch/>
                </pic:blipFill>
                <pic:spPr bwMode="auto">
                  <a:xfrm>
                    <a:off x="0" y="0"/>
                    <a:ext cx="1144800" cy="1137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30393C"/>
    <w:multiLevelType w:val="hybridMultilevel"/>
    <w:tmpl w:val="E306EE00"/>
    <w:lvl w:ilvl="0" w:tplc="E79E13FA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0AF2D2D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4DE62F99"/>
    <w:multiLevelType w:val="hybridMultilevel"/>
    <w:tmpl w:val="F8CC2ED2"/>
    <w:lvl w:ilvl="0" w:tplc="080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DD5C94"/>
    <w:multiLevelType w:val="hybridMultilevel"/>
    <w:tmpl w:val="B8041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8FC"/>
    <w:rsid w:val="00002014"/>
    <w:rsid w:val="00021153"/>
    <w:rsid w:val="00036608"/>
    <w:rsid w:val="0006502F"/>
    <w:rsid w:val="00067F4F"/>
    <w:rsid w:val="000766DD"/>
    <w:rsid w:val="00082574"/>
    <w:rsid w:val="000933ED"/>
    <w:rsid w:val="000B719A"/>
    <w:rsid w:val="000B7E31"/>
    <w:rsid w:val="000B7F89"/>
    <w:rsid w:val="000E08B7"/>
    <w:rsid w:val="000E1122"/>
    <w:rsid w:val="00100422"/>
    <w:rsid w:val="00102BBC"/>
    <w:rsid w:val="001170EB"/>
    <w:rsid w:val="0012290A"/>
    <w:rsid w:val="00146A78"/>
    <w:rsid w:val="001549F4"/>
    <w:rsid w:val="00160E31"/>
    <w:rsid w:val="00163468"/>
    <w:rsid w:val="00167C7D"/>
    <w:rsid w:val="001776F8"/>
    <w:rsid w:val="00181702"/>
    <w:rsid w:val="001B1E42"/>
    <w:rsid w:val="001B44D7"/>
    <w:rsid w:val="001C0D76"/>
    <w:rsid w:val="001D702B"/>
    <w:rsid w:val="001D7754"/>
    <w:rsid w:val="0021281A"/>
    <w:rsid w:val="00230781"/>
    <w:rsid w:val="0024556A"/>
    <w:rsid w:val="002530AB"/>
    <w:rsid w:val="002663DF"/>
    <w:rsid w:val="002873F7"/>
    <w:rsid w:val="00297D9B"/>
    <w:rsid w:val="002B5B5E"/>
    <w:rsid w:val="002C1148"/>
    <w:rsid w:val="002C3D8B"/>
    <w:rsid w:val="002D407D"/>
    <w:rsid w:val="002E5690"/>
    <w:rsid w:val="002F5838"/>
    <w:rsid w:val="00304630"/>
    <w:rsid w:val="0031423F"/>
    <w:rsid w:val="00362038"/>
    <w:rsid w:val="003A352B"/>
    <w:rsid w:val="003B6F07"/>
    <w:rsid w:val="003B7888"/>
    <w:rsid w:val="003C0B64"/>
    <w:rsid w:val="003D42CE"/>
    <w:rsid w:val="003D44CB"/>
    <w:rsid w:val="003D5A68"/>
    <w:rsid w:val="003E5B61"/>
    <w:rsid w:val="003F143C"/>
    <w:rsid w:val="00400EEE"/>
    <w:rsid w:val="00401776"/>
    <w:rsid w:val="004031B1"/>
    <w:rsid w:val="00411AD2"/>
    <w:rsid w:val="00422C8E"/>
    <w:rsid w:val="004272E2"/>
    <w:rsid w:val="00434961"/>
    <w:rsid w:val="00446DEC"/>
    <w:rsid w:val="00447FD8"/>
    <w:rsid w:val="004835AB"/>
    <w:rsid w:val="004A4919"/>
    <w:rsid w:val="004C73E5"/>
    <w:rsid w:val="004D2577"/>
    <w:rsid w:val="004D6822"/>
    <w:rsid w:val="004D77C2"/>
    <w:rsid w:val="004D7826"/>
    <w:rsid w:val="004E32E7"/>
    <w:rsid w:val="00501BDC"/>
    <w:rsid w:val="00510CD3"/>
    <w:rsid w:val="0053185D"/>
    <w:rsid w:val="0053619C"/>
    <w:rsid w:val="00542A55"/>
    <w:rsid w:val="00556071"/>
    <w:rsid w:val="0056276C"/>
    <w:rsid w:val="005654A2"/>
    <w:rsid w:val="00587C90"/>
    <w:rsid w:val="005A1339"/>
    <w:rsid w:val="005A473C"/>
    <w:rsid w:val="005A7FD5"/>
    <w:rsid w:val="005B1B89"/>
    <w:rsid w:val="005B3095"/>
    <w:rsid w:val="005D7A64"/>
    <w:rsid w:val="005E194A"/>
    <w:rsid w:val="005E1E89"/>
    <w:rsid w:val="005E680A"/>
    <w:rsid w:val="0060629E"/>
    <w:rsid w:val="00611096"/>
    <w:rsid w:val="0061375E"/>
    <w:rsid w:val="006153A3"/>
    <w:rsid w:val="00615B77"/>
    <w:rsid w:val="0063682D"/>
    <w:rsid w:val="00640DCF"/>
    <w:rsid w:val="00661139"/>
    <w:rsid w:val="00694BBD"/>
    <w:rsid w:val="006A0B50"/>
    <w:rsid w:val="006B6527"/>
    <w:rsid w:val="006B718B"/>
    <w:rsid w:val="006C2CD7"/>
    <w:rsid w:val="006F3E1E"/>
    <w:rsid w:val="006F5806"/>
    <w:rsid w:val="006F7760"/>
    <w:rsid w:val="007120E1"/>
    <w:rsid w:val="00720931"/>
    <w:rsid w:val="007568FE"/>
    <w:rsid w:val="007570C3"/>
    <w:rsid w:val="00792864"/>
    <w:rsid w:val="00795A39"/>
    <w:rsid w:val="007A4221"/>
    <w:rsid w:val="007C3825"/>
    <w:rsid w:val="007C48FC"/>
    <w:rsid w:val="007C5D53"/>
    <w:rsid w:val="007E0B9B"/>
    <w:rsid w:val="007E65E5"/>
    <w:rsid w:val="008434BF"/>
    <w:rsid w:val="00870970"/>
    <w:rsid w:val="00870C4C"/>
    <w:rsid w:val="00886560"/>
    <w:rsid w:val="00892D33"/>
    <w:rsid w:val="0089462D"/>
    <w:rsid w:val="008B5B96"/>
    <w:rsid w:val="008E2448"/>
    <w:rsid w:val="008F588A"/>
    <w:rsid w:val="0090748C"/>
    <w:rsid w:val="00911D58"/>
    <w:rsid w:val="00913428"/>
    <w:rsid w:val="00917A0B"/>
    <w:rsid w:val="00920B04"/>
    <w:rsid w:val="0092450F"/>
    <w:rsid w:val="009265FC"/>
    <w:rsid w:val="009269AE"/>
    <w:rsid w:val="00936F36"/>
    <w:rsid w:val="00937313"/>
    <w:rsid w:val="00954C31"/>
    <w:rsid w:val="00973667"/>
    <w:rsid w:val="0097552B"/>
    <w:rsid w:val="009844EE"/>
    <w:rsid w:val="009A2B8E"/>
    <w:rsid w:val="009A494C"/>
    <w:rsid w:val="009C4052"/>
    <w:rsid w:val="009D510D"/>
    <w:rsid w:val="009D63F1"/>
    <w:rsid w:val="009E2BEC"/>
    <w:rsid w:val="009F358A"/>
    <w:rsid w:val="00A02A30"/>
    <w:rsid w:val="00A03EC7"/>
    <w:rsid w:val="00A0562E"/>
    <w:rsid w:val="00A104F7"/>
    <w:rsid w:val="00A10A31"/>
    <w:rsid w:val="00A26EDF"/>
    <w:rsid w:val="00A36B10"/>
    <w:rsid w:val="00A5154E"/>
    <w:rsid w:val="00A55E6B"/>
    <w:rsid w:val="00A60B16"/>
    <w:rsid w:val="00A62735"/>
    <w:rsid w:val="00A8563E"/>
    <w:rsid w:val="00A9401E"/>
    <w:rsid w:val="00A972A7"/>
    <w:rsid w:val="00A97B2E"/>
    <w:rsid w:val="00AB0929"/>
    <w:rsid w:val="00AB6D06"/>
    <w:rsid w:val="00AE3B83"/>
    <w:rsid w:val="00B03B25"/>
    <w:rsid w:val="00B0411A"/>
    <w:rsid w:val="00B410E9"/>
    <w:rsid w:val="00B63E02"/>
    <w:rsid w:val="00B802A9"/>
    <w:rsid w:val="00B808DE"/>
    <w:rsid w:val="00B92211"/>
    <w:rsid w:val="00BB0763"/>
    <w:rsid w:val="00BB2013"/>
    <w:rsid w:val="00BB5772"/>
    <w:rsid w:val="00BC2A50"/>
    <w:rsid w:val="00C04245"/>
    <w:rsid w:val="00C203B1"/>
    <w:rsid w:val="00C3330B"/>
    <w:rsid w:val="00C529F7"/>
    <w:rsid w:val="00C5696F"/>
    <w:rsid w:val="00C72657"/>
    <w:rsid w:val="00C82697"/>
    <w:rsid w:val="00C86785"/>
    <w:rsid w:val="00C8777A"/>
    <w:rsid w:val="00CB3CEE"/>
    <w:rsid w:val="00CB5F5B"/>
    <w:rsid w:val="00CC706B"/>
    <w:rsid w:val="00D00F69"/>
    <w:rsid w:val="00D063AA"/>
    <w:rsid w:val="00D109F6"/>
    <w:rsid w:val="00D36255"/>
    <w:rsid w:val="00D3741C"/>
    <w:rsid w:val="00D42BBE"/>
    <w:rsid w:val="00D54575"/>
    <w:rsid w:val="00D67DEA"/>
    <w:rsid w:val="00D7369A"/>
    <w:rsid w:val="00D80152"/>
    <w:rsid w:val="00DA4B57"/>
    <w:rsid w:val="00DD0E9F"/>
    <w:rsid w:val="00DE50DC"/>
    <w:rsid w:val="00DE7850"/>
    <w:rsid w:val="00E01CD1"/>
    <w:rsid w:val="00E02623"/>
    <w:rsid w:val="00E11BDA"/>
    <w:rsid w:val="00E14D85"/>
    <w:rsid w:val="00E24135"/>
    <w:rsid w:val="00E31F84"/>
    <w:rsid w:val="00E33D8A"/>
    <w:rsid w:val="00E53922"/>
    <w:rsid w:val="00E5621D"/>
    <w:rsid w:val="00E833A2"/>
    <w:rsid w:val="00EB20E2"/>
    <w:rsid w:val="00EB29DB"/>
    <w:rsid w:val="00EE05B6"/>
    <w:rsid w:val="00EE2127"/>
    <w:rsid w:val="00EE4338"/>
    <w:rsid w:val="00EF7A85"/>
    <w:rsid w:val="00F11E9A"/>
    <w:rsid w:val="00F16C80"/>
    <w:rsid w:val="00F218E1"/>
    <w:rsid w:val="00F3355F"/>
    <w:rsid w:val="00F35104"/>
    <w:rsid w:val="00F378BC"/>
    <w:rsid w:val="00F43335"/>
    <w:rsid w:val="00F4727C"/>
    <w:rsid w:val="00F61364"/>
    <w:rsid w:val="00F63BCD"/>
    <w:rsid w:val="00F70968"/>
    <w:rsid w:val="00F96F32"/>
    <w:rsid w:val="00FC0345"/>
    <w:rsid w:val="00FC3E3E"/>
    <w:rsid w:val="00FC5F0B"/>
    <w:rsid w:val="00FC6394"/>
    <w:rsid w:val="00FD5C35"/>
    <w:rsid w:val="00FF3A77"/>
    <w:rsid w:val="00FF5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89701C5"/>
  <w15:docId w15:val="{C22AC1D7-D992-4054-9C03-CDEFD2E9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1153"/>
    <w:rPr>
      <w:rFonts w:asciiTheme="minorHAnsi" w:hAnsiTheme="minorHAnsi"/>
      <w:sz w:val="24"/>
    </w:rPr>
  </w:style>
  <w:style w:type="paragraph" w:styleId="Heading1">
    <w:name w:val="heading 1"/>
    <w:basedOn w:val="Normal"/>
    <w:next w:val="Normal"/>
    <w:qFormat/>
    <w:rsid w:val="00021153"/>
    <w:pPr>
      <w:keepNext/>
      <w:spacing w:before="240"/>
      <w:outlineLvl w:val="0"/>
    </w:pPr>
    <w:rPr>
      <w:rFonts w:ascii="Calibri Light" w:hAnsi="Calibri Light" w:cs="Arial"/>
      <w:bCs/>
      <w:color w:val="C00000"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021153"/>
    <w:pPr>
      <w:keepNext/>
      <w:spacing w:before="40"/>
      <w:outlineLvl w:val="1"/>
    </w:pPr>
    <w:rPr>
      <w:rFonts w:ascii="Calibri Light" w:hAnsi="Calibri Light" w:cs="Arial"/>
      <w:b/>
      <w:bCs/>
      <w:iCs/>
      <w:color w:val="1F497D" w:themeColor="text2"/>
      <w:sz w:val="28"/>
      <w:szCs w:val="28"/>
    </w:rPr>
  </w:style>
  <w:style w:type="paragraph" w:styleId="Heading6">
    <w:name w:val="heading 6"/>
    <w:basedOn w:val="Normal"/>
    <w:next w:val="Normal"/>
    <w:rsid w:val="005D7A64"/>
    <w:pPr>
      <w:keepNext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sid w:val="00F16C80"/>
    <w:rPr>
      <w:color w:val="0000FF"/>
      <w:u w:val="single"/>
    </w:rPr>
  </w:style>
  <w:style w:type="table" w:styleId="TableGrid">
    <w:name w:val="Table Grid"/>
    <w:basedOn w:val="TableNormal"/>
    <w:rsid w:val="00DE7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rsid w:val="00D54575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067F4F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67C7D"/>
    <w:rPr>
      <w:color w:val="605E5C"/>
      <w:shd w:val="clear" w:color="auto" w:fill="E1DFDD"/>
    </w:rPr>
  </w:style>
  <w:style w:type="paragraph" w:styleId="Title">
    <w:name w:val="Title"/>
    <w:basedOn w:val="Normal"/>
    <w:next w:val="Normal"/>
    <w:link w:val="TitleChar"/>
    <w:qFormat/>
    <w:rsid w:val="00021153"/>
    <w:pPr>
      <w:contextualSpacing/>
    </w:pPr>
    <w:rPr>
      <w:rFonts w:ascii="Calibri Light" w:eastAsiaTheme="majorEastAsia" w:hAnsi="Calibri Light" w:cstheme="majorBidi"/>
      <w:color w:val="C0504D" w:themeColor="accent2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021153"/>
    <w:rPr>
      <w:rFonts w:ascii="Calibri Light" w:eastAsiaTheme="majorEastAsia" w:hAnsi="Calibri Light" w:cstheme="majorBidi"/>
      <w:color w:val="C0504D" w:themeColor="accent2"/>
      <w:spacing w:val="-10"/>
      <w:kern w:val="28"/>
      <w:sz w:val="56"/>
      <w:szCs w:val="56"/>
    </w:rPr>
  </w:style>
  <w:style w:type="character" w:styleId="SubtleEmphasis">
    <w:name w:val="Subtle Emphasis"/>
    <w:basedOn w:val="DefaultParagraphFont"/>
    <w:uiPriority w:val="19"/>
    <w:qFormat/>
    <w:rsid w:val="005E194A"/>
    <w:rPr>
      <w:i/>
      <w:iCs/>
      <w:color w:val="404040" w:themeColor="text1" w:themeTint="BF"/>
    </w:rPr>
  </w:style>
  <w:style w:type="table" w:styleId="GridTable5Dark-Accent2">
    <w:name w:val="Grid Table 5 Dark Accent 2"/>
    <w:basedOn w:val="TableNormal"/>
    <w:uiPriority w:val="50"/>
    <w:rsid w:val="007C48F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ListTable3-Accent2">
    <w:name w:val="List Table 3 Accent 2"/>
    <w:basedOn w:val="TableNormal"/>
    <w:uiPriority w:val="48"/>
    <w:rsid w:val="0056276C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GridTable4-Accent2">
    <w:name w:val="Grid Table 4 Accent 2"/>
    <w:basedOn w:val="TableNormal"/>
    <w:uiPriority w:val="49"/>
    <w:rsid w:val="0056276C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12290A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3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g"/><Relationship Id="rId1" Type="http://schemas.openxmlformats.org/officeDocument/2006/relationships/image" Target="media/image2.png"/><Relationship Id="rId4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5.JPG"/><Relationship Id="rId1" Type="http://schemas.openxmlformats.org/officeDocument/2006/relationships/image" Target="media/image4.png"/><Relationship Id="rId4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hallatonprimary.co.uk" TargetMode="External"/><Relationship Id="rId1" Type="http://schemas.openxmlformats.org/officeDocument/2006/relationships/hyperlink" Target="mailto:office@hallatonprimary.leics.sch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ris\Documents\Hallaton%20Stationary\new\New_LH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AE967C-CFA8-4F6B-9F58-6961D5463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New_LH2</Template>
  <TotalTime>0</TotalTime>
  <Pages>2</Pages>
  <Words>165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Friday 15th June 2007</vt:lpstr>
    </vt:vector>
  </TitlesOfParts>
  <Company>Leicestershire County Council</Company>
  <LinksUpToDate>false</LinksUpToDate>
  <CharactersWithSpaces>1357</CharactersWithSpaces>
  <SharedDoc>false</SharedDoc>
  <HLinks>
    <vt:vector size="6" baseType="variant">
      <vt:variant>
        <vt:i4>1769480</vt:i4>
      </vt:variant>
      <vt:variant>
        <vt:i4>0</vt:i4>
      </vt:variant>
      <vt:variant>
        <vt:i4>0</vt:i4>
      </vt:variant>
      <vt:variant>
        <vt:i4>5</vt:i4>
      </vt:variant>
      <vt:variant>
        <vt:lpwstr>http://www.stcuthberts.leics.sch.uk/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Friday 15th June 2007</dc:title>
  <dc:creator>Chris Miros</dc:creator>
  <cp:lastModifiedBy>Claire Stevens</cp:lastModifiedBy>
  <cp:revision>2</cp:revision>
  <cp:lastPrinted>2020-02-12T10:54:00Z</cp:lastPrinted>
  <dcterms:created xsi:type="dcterms:W3CDTF">2022-09-21T17:04:00Z</dcterms:created>
  <dcterms:modified xsi:type="dcterms:W3CDTF">2022-09-21T17:04:00Z</dcterms:modified>
</cp:coreProperties>
</file>