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ADC00" w14:textId="7BC67A8B" w:rsidR="005A7867" w:rsidRDefault="005A7867" w:rsidP="00B62144">
      <w:bookmarkStart w:id="0" w:name="_GoBack"/>
      <w:bookmarkEnd w:id="0"/>
    </w:p>
    <w:p w14:paraId="6954BF9F" w14:textId="4EFD657A" w:rsidR="00920B04" w:rsidRDefault="00B62144" w:rsidP="00B62144">
      <w:r>
        <w:t>Dear Parent/Carer</w:t>
      </w:r>
    </w:p>
    <w:p w14:paraId="619011D5" w14:textId="6813A861" w:rsidR="00B62144" w:rsidRDefault="00B62144" w:rsidP="00B62144">
      <w:pPr>
        <w:pStyle w:val="Heading1"/>
      </w:pPr>
      <w:r>
        <w:t>Family holiday during term-time</w:t>
      </w:r>
    </w:p>
    <w:p w14:paraId="552F8F31" w14:textId="588BD03B" w:rsidR="00B62144" w:rsidRPr="00B62144" w:rsidRDefault="00B62144" w:rsidP="00B62144">
      <w:pPr>
        <w:pStyle w:val="Heading2"/>
      </w:pPr>
      <w:r>
        <w:t>Requirements of Parents in ensuring pupil attendance at school</w:t>
      </w:r>
    </w:p>
    <w:p w14:paraId="3942D00E" w14:textId="4A768DE3" w:rsidR="00B62144" w:rsidRDefault="0033109E" w:rsidP="00B62144">
      <w:hyperlink r:id="rId8" w:history="1">
        <w:r w:rsidR="00B62144" w:rsidRPr="00673DFF">
          <w:rPr>
            <w:rStyle w:val="Hyperlink"/>
          </w:rPr>
          <w:t>https://www.gov.uk/government/publications/parental-responsibility-measures-statistics-guide</w:t>
        </w:r>
      </w:hyperlink>
    </w:p>
    <w:p w14:paraId="53348BB1" w14:textId="43E05A78" w:rsidR="00B62144" w:rsidRDefault="00B62144" w:rsidP="00B62144">
      <w:r>
        <w:t xml:space="preserve">The parent of every child of compulsory school age is required to ensure that the child receives an efficient full-time education suitable to the child’s age, ability and aptitude, and any special education needs the child may have either by attendance at school or otherwise. If parents choose to register their child at school, the law places a duty on the parents to ensure their child of compulsory school age attends school regularly. </w:t>
      </w:r>
    </w:p>
    <w:p w14:paraId="21DFE0A4" w14:textId="77777777" w:rsidR="00B62144" w:rsidRDefault="00B62144" w:rsidP="00B62144">
      <w:r>
        <w:t>Schools and local authorities can use a range of parental responsibility measures to provide support and/or sanctions to parents when their child’s attendance at school becomes a problem. The law gives schools and local authorities powers to offer parenting contracts and obtain parenting orders in relation to attendance. In addition, schools and local authorities can issue penalty notices to parents for failing to secure their child’s regular attendance at school or local authorities can decide to prosecute.</w:t>
      </w:r>
    </w:p>
    <w:p w14:paraId="24B9B72A" w14:textId="77777777" w:rsidR="00B62144" w:rsidRPr="00B62144" w:rsidRDefault="00B62144" w:rsidP="00B62144">
      <w:pPr>
        <w:rPr>
          <w:b/>
          <w:bCs/>
        </w:rPr>
      </w:pPr>
    </w:p>
    <w:p w14:paraId="30D99CCA" w14:textId="2EAB1414" w:rsidR="00C82697" w:rsidRDefault="00B62144" w:rsidP="00B62144">
      <w:pPr>
        <w:rPr>
          <w:b/>
          <w:bCs/>
        </w:rPr>
      </w:pPr>
      <w:r w:rsidRPr="00B62144">
        <w:rPr>
          <w:b/>
          <w:bCs/>
        </w:rPr>
        <w:t>The School and its staff regard the regular attendance of children at school as being vital to each child’s education and development.  It is for this reason that non attendances (however short or infrequent) are treated seriously.  It remains the policy of the school to only sanction non-attendance during term time in exceptional circumstances.</w:t>
      </w:r>
    </w:p>
    <w:p w14:paraId="65BDFD6C" w14:textId="77777777" w:rsidR="00B62144" w:rsidRPr="004C51FF" w:rsidRDefault="00B62144" w:rsidP="00B62144"/>
    <w:p w14:paraId="27B22B66" w14:textId="79379E3A" w:rsidR="00B62144" w:rsidRPr="00B62144" w:rsidRDefault="00B62144" w:rsidP="00B62144">
      <w:pPr>
        <w:rPr>
          <w:b/>
          <w:bCs/>
        </w:rPr>
      </w:pPr>
      <w:r w:rsidRPr="00B62144">
        <w:rPr>
          <w:b/>
          <w:bCs/>
        </w:rPr>
        <w:t>If your child has unauthorised leave of absence, you may either be issued with a Penalty Notice of £120 per parent per child (discounted to £60 if paid within 21 days), or your case could be referred by the Local Authority directly to the Magistrates’ Court for the purposes of a criminal prosecution.</w:t>
      </w:r>
    </w:p>
    <w:p w14:paraId="2D9E8C4C" w14:textId="77777777" w:rsidR="00B62144" w:rsidRDefault="00B62144" w:rsidP="004C51FF"/>
    <w:p w14:paraId="3C11B299" w14:textId="44AFF6DE" w:rsidR="00B62144" w:rsidRPr="00B62144" w:rsidRDefault="00B62144" w:rsidP="00B62144">
      <w:pPr>
        <w:pStyle w:val="Heading2"/>
      </w:pPr>
      <w:r w:rsidRPr="00B62144">
        <w:t xml:space="preserve">Good attendance is considered to be 96% or above with no unauthorised absences. </w:t>
      </w:r>
    </w:p>
    <w:p w14:paraId="321C3E40" w14:textId="77777777" w:rsidR="00B62144" w:rsidRPr="00B62144" w:rsidRDefault="00B62144" w:rsidP="00B62144">
      <w:pPr>
        <w:rPr>
          <w:b/>
          <w:bCs/>
        </w:rPr>
      </w:pPr>
      <w:r>
        <w:t xml:space="preserve">Any requests for unavoidable absence during term time should be made on the attached </w:t>
      </w:r>
      <w:r w:rsidRPr="00B62144">
        <w:rPr>
          <w:b/>
          <w:bCs/>
        </w:rPr>
        <w:t>form IN ADVANCE.</w:t>
      </w:r>
    </w:p>
    <w:p w14:paraId="008CD85F" w14:textId="77777777" w:rsidR="00B62144" w:rsidRDefault="00B62144" w:rsidP="00B62144"/>
    <w:p w14:paraId="3655740D" w14:textId="77777777" w:rsidR="00B62144" w:rsidRDefault="00B62144" w:rsidP="00B62144">
      <w:r>
        <w:t>We understand that on occasions there are extenuating circumstances, but are bound by national regulations and hope you will support the school in this matter, as we are all concerned to see children fulfil their potential at school.  I am sure you will agree that this can best be achieved by avoiding unnecessary absence.  Should you wish to discuss the matter further, please do not hesitate to contact me.</w:t>
      </w:r>
    </w:p>
    <w:p w14:paraId="0751F1C4" w14:textId="77777777" w:rsidR="00B62144" w:rsidRPr="004C51FF" w:rsidRDefault="00B62144" w:rsidP="00B62144">
      <w:pPr>
        <w:rPr>
          <w:sz w:val="20"/>
          <w:szCs w:val="16"/>
        </w:rPr>
      </w:pPr>
    </w:p>
    <w:p w14:paraId="43BDC548" w14:textId="6DB49F60" w:rsidR="00C82697" w:rsidRPr="00C82697" w:rsidRDefault="00B62144" w:rsidP="00B62144">
      <w:r>
        <w:t>Yours sincerely</w:t>
      </w:r>
    </w:p>
    <w:p w14:paraId="62462D0D" w14:textId="2B7A4955" w:rsidR="00C82697" w:rsidRDefault="00C82697" w:rsidP="00C82697"/>
    <w:p w14:paraId="0D5C0B63" w14:textId="77777777" w:rsidR="004C51FF" w:rsidRPr="004C51FF" w:rsidRDefault="004C51FF" w:rsidP="00C82697">
      <w:pPr>
        <w:rPr>
          <w:sz w:val="20"/>
          <w:szCs w:val="16"/>
        </w:rPr>
      </w:pPr>
    </w:p>
    <w:p w14:paraId="5F874716" w14:textId="4E4663BB" w:rsidR="00C82697" w:rsidRPr="00C82697" w:rsidRDefault="005A7867" w:rsidP="00C82697">
      <w:r>
        <w:t>Mrs</w:t>
      </w:r>
      <w:r w:rsidR="00B62144">
        <w:t xml:space="preserve"> Stevens</w:t>
      </w:r>
      <w:r w:rsidR="00B62144">
        <w:br/>
        <w:t>Headteacher</w:t>
      </w:r>
    </w:p>
    <w:p w14:paraId="314094FF" w14:textId="433686B7" w:rsidR="00C82697" w:rsidRDefault="00B62144" w:rsidP="00B62144">
      <w:pPr>
        <w:pStyle w:val="Title"/>
      </w:pPr>
      <w:r>
        <w:lastRenderedPageBreak/>
        <w:t>Absence Request</w:t>
      </w:r>
      <w:r w:rsidR="005A7867">
        <w:t xml:space="preserve"> Form</w:t>
      </w:r>
    </w:p>
    <w:tbl>
      <w:tblPr>
        <w:tblStyle w:val="TableGrid"/>
        <w:tblW w:w="10206" w:type="dxa"/>
        <w:tblInd w:w="142" w:type="dxa"/>
        <w:tblLook w:val="04A0" w:firstRow="1" w:lastRow="0" w:firstColumn="1" w:lastColumn="0" w:noHBand="0" w:noVBand="1"/>
      </w:tblPr>
      <w:tblGrid>
        <w:gridCol w:w="143"/>
        <w:gridCol w:w="993"/>
        <w:gridCol w:w="1275"/>
        <w:gridCol w:w="2694"/>
        <w:gridCol w:w="1855"/>
        <w:gridCol w:w="587"/>
        <w:gridCol w:w="973"/>
        <w:gridCol w:w="1686"/>
      </w:tblGrid>
      <w:tr w:rsidR="00853FAE" w:rsidRPr="00B401DF" w14:paraId="64F85781" w14:textId="07CA4456" w:rsidTr="004C51FF">
        <w:trPr>
          <w:trHeight w:val="340"/>
        </w:trPr>
        <w:tc>
          <w:tcPr>
            <w:tcW w:w="2411" w:type="dxa"/>
            <w:gridSpan w:val="3"/>
            <w:tcBorders>
              <w:top w:val="nil"/>
              <w:left w:val="nil"/>
              <w:bottom w:val="nil"/>
              <w:right w:val="nil"/>
            </w:tcBorders>
            <w:vAlign w:val="bottom"/>
          </w:tcPr>
          <w:p w14:paraId="7634846E" w14:textId="6CA49C3F" w:rsidR="00853FAE" w:rsidRPr="00B401DF" w:rsidRDefault="00853FAE" w:rsidP="00AA556E">
            <w:pPr>
              <w:jc w:val="right"/>
              <w:rPr>
                <w:rFonts w:cstheme="minorHAnsi"/>
              </w:rPr>
            </w:pPr>
            <w:r>
              <w:rPr>
                <w:rFonts w:cstheme="minorHAnsi"/>
              </w:rPr>
              <w:t>Name of Student(s)</w:t>
            </w:r>
            <w:r w:rsidRPr="00B401DF">
              <w:rPr>
                <w:rFonts w:cstheme="minorHAnsi"/>
              </w:rPr>
              <w:t>:</w:t>
            </w:r>
          </w:p>
        </w:tc>
        <w:tc>
          <w:tcPr>
            <w:tcW w:w="4549" w:type="dxa"/>
            <w:gridSpan w:val="2"/>
            <w:tcBorders>
              <w:top w:val="nil"/>
              <w:left w:val="nil"/>
              <w:bottom w:val="single" w:sz="4" w:space="0" w:color="auto"/>
              <w:right w:val="nil"/>
            </w:tcBorders>
            <w:vAlign w:val="bottom"/>
          </w:tcPr>
          <w:p w14:paraId="57C95E67" w14:textId="77777777" w:rsidR="00853FAE" w:rsidRPr="00B401DF" w:rsidRDefault="00853FAE" w:rsidP="00AA556E">
            <w:pPr>
              <w:jc w:val="right"/>
              <w:rPr>
                <w:rFonts w:cstheme="minorHAnsi"/>
              </w:rPr>
            </w:pPr>
          </w:p>
        </w:tc>
        <w:tc>
          <w:tcPr>
            <w:tcW w:w="1560" w:type="dxa"/>
            <w:gridSpan w:val="2"/>
            <w:tcBorders>
              <w:top w:val="nil"/>
              <w:left w:val="nil"/>
              <w:bottom w:val="nil"/>
              <w:right w:val="nil"/>
            </w:tcBorders>
            <w:vAlign w:val="bottom"/>
          </w:tcPr>
          <w:p w14:paraId="63378BBA" w14:textId="52C3FDDC" w:rsidR="00853FAE" w:rsidRPr="00B401DF" w:rsidRDefault="00853FAE" w:rsidP="00AA556E">
            <w:pPr>
              <w:rPr>
                <w:rFonts w:cstheme="minorHAnsi"/>
              </w:rPr>
            </w:pPr>
            <w:r>
              <w:rPr>
                <w:rFonts w:cstheme="minorHAnsi"/>
              </w:rPr>
              <w:t>Year Group(s)</w:t>
            </w:r>
          </w:p>
        </w:tc>
        <w:tc>
          <w:tcPr>
            <w:tcW w:w="1686" w:type="dxa"/>
            <w:tcBorders>
              <w:top w:val="nil"/>
              <w:left w:val="nil"/>
              <w:bottom w:val="single" w:sz="4" w:space="0" w:color="auto"/>
              <w:right w:val="nil"/>
            </w:tcBorders>
          </w:tcPr>
          <w:p w14:paraId="75AC43F9" w14:textId="77777777" w:rsidR="00853FAE" w:rsidRDefault="00853FAE" w:rsidP="00AA556E">
            <w:pPr>
              <w:rPr>
                <w:rFonts w:cstheme="minorHAnsi"/>
              </w:rPr>
            </w:pPr>
          </w:p>
        </w:tc>
      </w:tr>
      <w:tr w:rsidR="00853FAE" w:rsidRPr="00B401DF" w14:paraId="0CA86A5A" w14:textId="77777777" w:rsidTr="004C51FF">
        <w:trPr>
          <w:trHeight w:hRule="exact" w:val="170"/>
        </w:trPr>
        <w:tc>
          <w:tcPr>
            <w:tcW w:w="2411" w:type="dxa"/>
            <w:gridSpan w:val="3"/>
            <w:tcBorders>
              <w:top w:val="nil"/>
              <w:left w:val="nil"/>
              <w:bottom w:val="nil"/>
              <w:right w:val="nil"/>
            </w:tcBorders>
            <w:vAlign w:val="bottom"/>
          </w:tcPr>
          <w:p w14:paraId="58F78659" w14:textId="77777777" w:rsidR="00853FAE" w:rsidRDefault="00853FAE" w:rsidP="00AA556E">
            <w:pPr>
              <w:jc w:val="right"/>
              <w:rPr>
                <w:rFonts w:cstheme="minorHAnsi"/>
              </w:rPr>
            </w:pPr>
          </w:p>
        </w:tc>
        <w:tc>
          <w:tcPr>
            <w:tcW w:w="4549" w:type="dxa"/>
            <w:gridSpan w:val="2"/>
            <w:tcBorders>
              <w:top w:val="single" w:sz="4" w:space="0" w:color="auto"/>
              <w:left w:val="nil"/>
              <w:bottom w:val="nil"/>
              <w:right w:val="nil"/>
            </w:tcBorders>
            <w:vAlign w:val="bottom"/>
          </w:tcPr>
          <w:p w14:paraId="2AE9DB2D" w14:textId="77777777" w:rsidR="00853FAE" w:rsidRPr="00B401DF" w:rsidRDefault="00853FAE" w:rsidP="00AA556E">
            <w:pPr>
              <w:jc w:val="right"/>
              <w:rPr>
                <w:rFonts w:cstheme="minorHAnsi"/>
              </w:rPr>
            </w:pPr>
          </w:p>
        </w:tc>
        <w:tc>
          <w:tcPr>
            <w:tcW w:w="1560" w:type="dxa"/>
            <w:gridSpan w:val="2"/>
            <w:tcBorders>
              <w:top w:val="nil"/>
              <w:left w:val="nil"/>
              <w:bottom w:val="nil"/>
              <w:right w:val="nil"/>
            </w:tcBorders>
            <w:vAlign w:val="bottom"/>
          </w:tcPr>
          <w:p w14:paraId="688A14D4" w14:textId="77777777" w:rsidR="00853FAE" w:rsidRDefault="00853FAE" w:rsidP="00AA556E">
            <w:pPr>
              <w:rPr>
                <w:rFonts w:cstheme="minorHAnsi"/>
              </w:rPr>
            </w:pPr>
          </w:p>
        </w:tc>
        <w:tc>
          <w:tcPr>
            <w:tcW w:w="1686" w:type="dxa"/>
            <w:tcBorders>
              <w:top w:val="single" w:sz="4" w:space="0" w:color="auto"/>
              <w:left w:val="nil"/>
              <w:bottom w:val="nil"/>
              <w:right w:val="nil"/>
            </w:tcBorders>
          </w:tcPr>
          <w:p w14:paraId="144DEDCC" w14:textId="77777777" w:rsidR="00853FAE" w:rsidRDefault="00853FAE" w:rsidP="00AA556E">
            <w:pPr>
              <w:rPr>
                <w:rFonts w:cstheme="minorHAnsi"/>
              </w:rPr>
            </w:pPr>
          </w:p>
        </w:tc>
      </w:tr>
      <w:tr w:rsidR="00853FAE" w:rsidRPr="00B401DF" w14:paraId="4ECE05B2" w14:textId="77777777" w:rsidTr="004C51FF">
        <w:trPr>
          <w:trHeight w:val="340"/>
        </w:trPr>
        <w:tc>
          <w:tcPr>
            <w:tcW w:w="2411" w:type="dxa"/>
            <w:gridSpan w:val="3"/>
            <w:tcBorders>
              <w:top w:val="nil"/>
              <w:left w:val="nil"/>
              <w:bottom w:val="nil"/>
              <w:right w:val="nil"/>
            </w:tcBorders>
            <w:vAlign w:val="bottom"/>
          </w:tcPr>
          <w:p w14:paraId="7408CED3" w14:textId="438499FB" w:rsidR="00853FAE" w:rsidRDefault="00853FAE" w:rsidP="00AA556E">
            <w:pPr>
              <w:jc w:val="right"/>
              <w:rPr>
                <w:rFonts w:cstheme="minorHAnsi"/>
              </w:rPr>
            </w:pPr>
            <w:r>
              <w:rPr>
                <w:rFonts w:cstheme="minorHAnsi"/>
              </w:rPr>
              <w:t>Date of proposed absence:</w:t>
            </w:r>
          </w:p>
        </w:tc>
        <w:tc>
          <w:tcPr>
            <w:tcW w:w="4549" w:type="dxa"/>
            <w:gridSpan w:val="2"/>
            <w:tcBorders>
              <w:top w:val="nil"/>
              <w:left w:val="nil"/>
              <w:bottom w:val="single" w:sz="4" w:space="0" w:color="auto"/>
              <w:right w:val="nil"/>
            </w:tcBorders>
            <w:vAlign w:val="bottom"/>
          </w:tcPr>
          <w:p w14:paraId="10F35D2E" w14:textId="77777777" w:rsidR="00853FAE" w:rsidRPr="00B401DF" w:rsidRDefault="00853FAE" w:rsidP="00AA556E">
            <w:pPr>
              <w:jc w:val="right"/>
              <w:rPr>
                <w:rFonts w:cstheme="minorHAnsi"/>
              </w:rPr>
            </w:pPr>
          </w:p>
        </w:tc>
        <w:tc>
          <w:tcPr>
            <w:tcW w:w="1560" w:type="dxa"/>
            <w:gridSpan w:val="2"/>
            <w:tcBorders>
              <w:top w:val="nil"/>
              <w:left w:val="nil"/>
              <w:bottom w:val="nil"/>
              <w:right w:val="nil"/>
            </w:tcBorders>
            <w:vAlign w:val="bottom"/>
          </w:tcPr>
          <w:p w14:paraId="634A702C" w14:textId="77777777" w:rsidR="00853FAE" w:rsidRDefault="00853FAE" w:rsidP="00AA556E">
            <w:pPr>
              <w:rPr>
                <w:rFonts w:cstheme="minorHAnsi"/>
              </w:rPr>
            </w:pPr>
          </w:p>
        </w:tc>
        <w:tc>
          <w:tcPr>
            <w:tcW w:w="1686" w:type="dxa"/>
            <w:tcBorders>
              <w:top w:val="nil"/>
              <w:left w:val="nil"/>
              <w:bottom w:val="nil"/>
              <w:right w:val="nil"/>
            </w:tcBorders>
          </w:tcPr>
          <w:p w14:paraId="39BE263F" w14:textId="77777777" w:rsidR="00853FAE" w:rsidRDefault="00853FAE" w:rsidP="00AA556E">
            <w:pPr>
              <w:rPr>
                <w:rFonts w:cstheme="minorHAnsi"/>
              </w:rPr>
            </w:pPr>
          </w:p>
        </w:tc>
      </w:tr>
      <w:tr w:rsidR="00853FAE" w:rsidRPr="00B401DF" w14:paraId="0F67895A" w14:textId="77777777" w:rsidTr="004C51FF">
        <w:trPr>
          <w:trHeight w:val="340"/>
        </w:trPr>
        <w:tc>
          <w:tcPr>
            <w:tcW w:w="10206" w:type="dxa"/>
            <w:gridSpan w:val="8"/>
            <w:tcBorders>
              <w:top w:val="nil"/>
              <w:left w:val="nil"/>
              <w:bottom w:val="single" w:sz="4" w:space="0" w:color="auto"/>
              <w:right w:val="nil"/>
            </w:tcBorders>
            <w:vAlign w:val="bottom"/>
          </w:tcPr>
          <w:p w14:paraId="48AEF5BD" w14:textId="77777777" w:rsidR="00853FAE" w:rsidRDefault="00853FAE" w:rsidP="00AA556E">
            <w:pPr>
              <w:rPr>
                <w:rFonts w:cstheme="minorHAnsi"/>
              </w:rPr>
            </w:pPr>
            <w:r>
              <w:rPr>
                <w:rFonts w:cstheme="minorHAnsi"/>
              </w:rPr>
              <w:t>Please fully state the reason why you are requesting this absence in term-time:</w:t>
            </w:r>
          </w:p>
          <w:p w14:paraId="05F47CE1" w14:textId="74BE6ED6" w:rsidR="00853FAE" w:rsidRDefault="00853FAE" w:rsidP="00AA556E">
            <w:pPr>
              <w:rPr>
                <w:rFonts w:cstheme="minorHAnsi"/>
              </w:rPr>
            </w:pPr>
          </w:p>
        </w:tc>
      </w:tr>
      <w:tr w:rsidR="00853FAE" w:rsidRPr="00B401DF" w14:paraId="5C200CAE" w14:textId="77777777" w:rsidTr="004C51FF">
        <w:trPr>
          <w:trHeight w:val="340"/>
        </w:trPr>
        <w:tc>
          <w:tcPr>
            <w:tcW w:w="10206" w:type="dxa"/>
            <w:gridSpan w:val="8"/>
            <w:tcBorders>
              <w:top w:val="single" w:sz="4" w:space="0" w:color="auto"/>
              <w:left w:val="nil"/>
              <w:bottom w:val="single" w:sz="4" w:space="0" w:color="auto"/>
              <w:right w:val="nil"/>
            </w:tcBorders>
            <w:vAlign w:val="bottom"/>
          </w:tcPr>
          <w:p w14:paraId="25FFA9C1" w14:textId="77777777" w:rsidR="00853FAE" w:rsidRDefault="00853FAE" w:rsidP="00AA556E">
            <w:pPr>
              <w:rPr>
                <w:rFonts w:cstheme="minorHAnsi"/>
              </w:rPr>
            </w:pPr>
          </w:p>
        </w:tc>
      </w:tr>
      <w:tr w:rsidR="00853FAE" w:rsidRPr="00B401DF" w14:paraId="670A2072" w14:textId="77777777" w:rsidTr="004C51FF">
        <w:trPr>
          <w:trHeight w:val="340"/>
        </w:trPr>
        <w:tc>
          <w:tcPr>
            <w:tcW w:w="10206" w:type="dxa"/>
            <w:gridSpan w:val="8"/>
            <w:tcBorders>
              <w:top w:val="single" w:sz="4" w:space="0" w:color="auto"/>
              <w:left w:val="nil"/>
              <w:bottom w:val="single" w:sz="4" w:space="0" w:color="auto"/>
              <w:right w:val="nil"/>
            </w:tcBorders>
            <w:vAlign w:val="bottom"/>
          </w:tcPr>
          <w:p w14:paraId="33B94EA0" w14:textId="77777777" w:rsidR="00853FAE" w:rsidRDefault="00853FAE" w:rsidP="00AA556E">
            <w:pPr>
              <w:rPr>
                <w:rFonts w:cstheme="minorHAnsi"/>
              </w:rPr>
            </w:pPr>
          </w:p>
        </w:tc>
      </w:tr>
      <w:tr w:rsidR="00853FAE" w:rsidRPr="00B401DF" w14:paraId="51E23BAC" w14:textId="77777777" w:rsidTr="004C51FF">
        <w:trPr>
          <w:trHeight w:val="340"/>
        </w:trPr>
        <w:tc>
          <w:tcPr>
            <w:tcW w:w="10206" w:type="dxa"/>
            <w:gridSpan w:val="8"/>
            <w:tcBorders>
              <w:top w:val="single" w:sz="4" w:space="0" w:color="auto"/>
              <w:left w:val="nil"/>
              <w:bottom w:val="single" w:sz="4" w:space="0" w:color="auto"/>
              <w:right w:val="nil"/>
            </w:tcBorders>
            <w:vAlign w:val="bottom"/>
          </w:tcPr>
          <w:p w14:paraId="2B2552B2" w14:textId="77777777" w:rsidR="00853FAE" w:rsidRDefault="00853FAE" w:rsidP="00AA556E">
            <w:pPr>
              <w:rPr>
                <w:rFonts w:cstheme="minorHAnsi"/>
              </w:rPr>
            </w:pPr>
          </w:p>
        </w:tc>
      </w:tr>
      <w:tr w:rsidR="00853FAE" w:rsidRPr="00B401DF" w14:paraId="0FF17DD4" w14:textId="77777777" w:rsidTr="004C51FF">
        <w:trPr>
          <w:trHeight w:val="340"/>
        </w:trPr>
        <w:tc>
          <w:tcPr>
            <w:tcW w:w="10206" w:type="dxa"/>
            <w:gridSpan w:val="8"/>
            <w:tcBorders>
              <w:top w:val="single" w:sz="4" w:space="0" w:color="auto"/>
              <w:left w:val="nil"/>
              <w:bottom w:val="single" w:sz="4" w:space="0" w:color="auto"/>
              <w:right w:val="nil"/>
            </w:tcBorders>
            <w:vAlign w:val="bottom"/>
          </w:tcPr>
          <w:p w14:paraId="0ABD018F" w14:textId="77777777" w:rsidR="00853FAE" w:rsidRDefault="00853FAE" w:rsidP="00AA556E">
            <w:pPr>
              <w:rPr>
                <w:rFonts w:cstheme="minorHAnsi"/>
              </w:rPr>
            </w:pPr>
          </w:p>
        </w:tc>
      </w:tr>
      <w:tr w:rsidR="004265B9" w:rsidRPr="00B401DF" w14:paraId="5E386C13" w14:textId="77777777" w:rsidTr="004C51FF">
        <w:trPr>
          <w:gridBefore w:val="1"/>
          <w:gridAfter w:val="2"/>
          <w:wBefore w:w="143" w:type="dxa"/>
          <w:wAfter w:w="2659" w:type="dxa"/>
          <w:trHeight w:val="340"/>
        </w:trPr>
        <w:tc>
          <w:tcPr>
            <w:tcW w:w="993" w:type="dxa"/>
            <w:tcBorders>
              <w:top w:val="nil"/>
              <w:left w:val="nil"/>
              <w:bottom w:val="nil"/>
              <w:right w:val="nil"/>
            </w:tcBorders>
            <w:vAlign w:val="bottom"/>
          </w:tcPr>
          <w:p w14:paraId="6A044DDC" w14:textId="77777777" w:rsidR="004265B9" w:rsidRDefault="004265B9" w:rsidP="00AA556E">
            <w:pPr>
              <w:jc w:val="right"/>
              <w:rPr>
                <w:rFonts w:cstheme="minorHAnsi"/>
              </w:rPr>
            </w:pPr>
          </w:p>
          <w:p w14:paraId="62299AD6" w14:textId="30F60AAD" w:rsidR="004265B9" w:rsidRPr="00B401DF" w:rsidRDefault="004265B9" w:rsidP="00AA556E">
            <w:pPr>
              <w:jc w:val="right"/>
              <w:rPr>
                <w:rFonts w:cstheme="minorHAnsi"/>
              </w:rPr>
            </w:pPr>
            <w:r>
              <w:rPr>
                <w:rFonts w:cstheme="minorHAnsi"/>
              </w:rPr>
              <w:t>Name</w:t>
            </w:r>
            <w:r w:rsidRPr="00B401DF">
              <w:rPr>
                <w:rFonts w:cstheme="minorHAnsi"/>
              </w:rPr>
              <w:t>:</w:t>
            </w:r>
          </w:p>
        </w:tc>
        <w:tc>
          <w:tcPr>
            <w:tcW w:w="3969" w:type="dxa"/>
            <w:gridSpan w:val="2"/>
            <w:tcBorders>
              <w:top w:val="nil"/>
              <w:left w:val="nil"/>
              <w:bottom w:val="single" w:sz="4" w:space="0" w:color="auto"/>
              <w:right w:val="nil"/>
            </w:tcBorders>
            <w:vAlign w:val="bottom"/>
          </w:tcPr>
          <w:p w14:paraId="7125E047" w14:textId="77777777" w:rsidR="004265B9" w:rsidRPr="00B401DF" w:rsidRDefault="004265B9" w:rsidP="00AA556E">
            <w:pPr>
              <w:jc w:val="right"/>
              <w:rPr>
                <w:rFonts w:cstheme="minorHAnsi"/>
              </w:rPr>
            </w:pPr>
          </w:p>
        </w:tc>
        <w:tc>
          <w:tcPr>
            <w:tcW w:w="2442" w:type="dxa"/>
            <w:gridSpan w:val="2"/>
            <w:tcBorders>
              <w:top w:val="nil"/>
              <w:left w:val="nil"/>
              <w:bottom w:val="nil"/>
              <w:right w:val="nil"/>
            </w:tcBorders>
            <w:vAlign w:val="bottom"/>
          </w:tcPr>
          <w:p w14:paraId="5519EA25" w14:textId="77777777" w:rsidR="004265B9" w:rsidRPr="00B401DF" w:rsidRDefault="004265B9" w:rsidP="00AA556E">
            <w:pPr>
              <w:rPr>
                <w:rFonts w:cstheme="minorHAnsi"/>
              </w:rPr>
            </w:pPr>
            <w:r w:rsidRPr="00B401DF">
              <w:rPr>
                <w:rFonts w:cstheme="minorHAnsi"/>
              </w:rPr>
              <w:t>Parent/Guardian</w:t>
            </w:r>
          </w:p>
        </w:tc>
      </w:tr>
      <w:tr w:rsidR="004265B9" w:rsidRPr="00B401DF" w14:paraId="33247019" w14:textId="77777777" w:rsidTr="004C51FF">
        <w:trPr>
          <w:gridBefore w:val="1"/>
          <w:gridAfter w:val="2"/>
          <w:wBefore w:w="143" w:type="dxa"/>
          <w:wAfter w:w="2659" w:type="dxa"/>
          <w:trHeight w:val="20"/>
        </w:trPr>
        <w:tc>
          <w:tcPr>
            <w:tcW w:w="993" w:type="dxa"/>
            <w:tcBorders>
              <w:top w:val="nil"/>
              <w:left w:val="nil"/>
              <w:bottom w:val="nil"/>
              <w:right w:val="nil"/>
            </w:tcBorders>
            <w:vAlign w:val="bottom"/>
          </w:tcPr>
          <w:p w14:paraId="3596FE8D" w14:textId="77777777" w:rsidR="004265B9" w:rsidRPr="00B401DF" w:rsidRDefault="004265B9" w:rsidP="00AA556E">
            <w:pPr>
              <w:jc w:val="right"/>
              <w:rPr>
                <w:rFonts w:cstheme="minorHAnsi"/>
              </w:rPr>
            </w:pPr>
          </w:p>
        </w:tc>
        <w:tc>
          <w:tcPr>
            <w:tcW w:w="3969" w:type="dxa"/>
            <w:gridSpan w:val="2"/>
            <w:tcBorders>
              <w:top w:val="single" w:sz="4" w:space="0" w:color="auto"/>
              <w:left w:val="nil"/>
              <w:bottom w:val="nil"/>
              <w:right w:val="nil"/>
            </w:tcBorders>
            <w:vAlign w:val="bottom"/>
          </w:tcPr>
          <w:p w14:paraId="7CB04567" w14:textId="77777777" w:rsidR="004265B9" w:rsidRPr="00B401DF" w:rsidRDefault="004265B9" w:rsidP="00AA556E">
            <w:pPr>
              <w:jc w:val="right"/>
              <w:rPr>
                <w:rFonts w:cstheme="minorHAnsi"/>
              </w:rPr>
            </w:pPr>
          </w:p>
        </w:tc>
        <w:tc>
          <w:tcPr>
            <w:tcW w:w="2442" w:type="dxa"/>
            <w:gridSpan w:val="2"/>
            <w:tcBorders>
              <w:top w:val="nil"/>
              <w:left w:val="nil"/>
              <w:bottom w:val="nil"/>
              <w:right w:val="nil"/>
            </w:tcBorders>
            <w:vAlign w:val="bottom"/>
          </w:tcPr>
          <w:p w14:paraId="11638CFD" w14:textId="77777777" w:rsidR="004265B9" w:rsidRPr="00B401DF" w:rsidRDefault="004265B9" w:rsidP="00AA556E">
            <w:pPr>
              <w:rPr>
                <w:rFonts w:cstheme="minorHAnsi"/>
              </w:rPr>
            </w:pPr>
          </w:p>
        </w:tc>
      </w:tr>
      <w:tr w:rsidR="004265B9" w:rsidRPr="00B401DF" w14:paraId="7DE9EBC4" w14:textId="77777777" w:rsidTr="004C51FF">
        <w:trPr>
          <w:gridBefore w:val="1"/>
          <w:gridAfter w:val="2"/>
          <w:wBefore w:w="143" w:type="dxa"/>
          <w:wAfter w:w="2659" w:type="dxa"/>
          <w:trHeight w:val="340"/>
        </w:trPr>
        <w:tc>
          <w:tcPr>
            <w:tcW w:w="993" w:type="dxa"/>
            <w:tcBorders>
              <w:top w:val="nil"/>
              <w:left w:val="nil"/>
              <w:bottom w:val="nil"/>
              <w:right w:val="nil"/>
            </w:tcBorders>
            <w:vAlign w:val="bottom"/>
          </w:tcPr>
          <w:p w14:paraId="17ED2CAD" w14:textId="77777777" w:rsidR="004265B9" w:rsidRPr="00B401DF" w:rsidRDefault="004265B9" w:rsidP="00AA4F0A">
            <w:pPr>
              <w:ind w:hanging="40"/>
              <w:jc w:val="right"/>
              <w:rPr>
                <w:rFonts w:cstheme="minorHAnsi"/>
              </w:rPr>
            </w:pPr>
            <w:r>
              <w:rPr>
                <w:rFonts w:cstheme="minorHAnsi"/>
              </w:rPr>
              <w:t>Signed</w:t>
            </w:r>
            <w:r w:rsidRPr="00B401DF">
              <w:rPr>
                <w:rFonts w:cstheme="minorHAnsi"/>
              </w:rPr>
              <w:t>:</w:t>
            </w:r>
          </w:p>
        </w:tc>
        <w:tc>
          <w:tcPr>
            <w:tcW w:w="3969" w:type="dxa"/>
            <w:gridSpan w:val="2"/>
            <w:tcBorders>
              <w:top w:val="nil"/>
              <w:left w:val="nil"/>
              <w:bottom w:val="single" w:sz="4" w:space="0" w:color="auto"/>
              <w:right w:val="nil"/>
            </w:tcBorders>
            <w:vAlign w:val="bottom"/>
          </w:tcPr>
          <w:p w14:paraId="00D7A82B" w14:textId="77777777" w:rsidR="004265B9" w:rsidRPr="00B401DF" w:rsidRDefault="004265B9" w:rsidP="00AA556E">
            <w:pPr>
              <w:jc w:val="right"/>
              <w:rPr>
                <w:rFonts w:cstheme="minorHAnsi"/>
              </w:rPr>
            </w:pPr>
          </w:p>
        </w:tc>
        <w:tc>
          <w:tcPr>
            <w:tcW w:w="2442" w:type="dxa"/>
            <w:gridSpan w:val="2"/>
            <w:tcBorders>
              <w:top w:val="nil"/>
              <w:left w:val="nil"/>
              <w:bottom w:val="nil"/>
              <w:right w:val="nil"/>
            </w:tcBorders>
            <w:vAlign w:val="bottom"/>
          </w:tcPr>
          <w:p w14:paraId="6C5B1963" w14:textId="77777777" w:rsidR="004265B9" w:rsidRPr="00B401DF" w:rsidRDefault="004265B9" w:rsidP="00AA556E">
            <w:pPr>
              <w:rPr>
                <w:rFonts w:cstheme="minorHAnsi"/>
              </w:rPr>
            </w:pPr>
          </w:p>
        </w:tc>
      </w:tr>
      <w:tr w:rsidR="004265B9" w:rsidRPr="00B401DF" w14:paraId="2F4D4E13" w14:textId="77777777" w:rsidTr="004C51FF">
        <w:trPr>
          <w:gridBefore w:val="1"/>
          <w:gridAfter w:val="2"/>
          <w:wBefore w:w="143" w:type="dxa"/>
          <w:wAfter w:w="2659" w:type="dxa"/>
          <w:trHeight w:val="340"/>
        </w:trPr>
        <w:tc>
          <w:tcPr>
            <w:tcW w:w="993" w:type="dxa"/>
            <w:tcBorders>
              <w:top w:val="nil"/>
              <w:left w:val="nil"/>
              <w:bottom w:val="nil"/>
              <w:right w:val="nil"/>
            </w:tcBorders>
            <w:vAlign w:val="bottom"/>
          </w:tcPr>
          <w:p w14:paraId="1206ACE0" w14:textId="77777777" w:rsidR="004265B9" w:rsidRPr="00B401DF" w:rsidRDefault="004265B9" w:rsidP="00AA556E">
            <w:pPr>
              <w:jc w:val="right"/>
              <w:rPr>
                <w:rFonts w:cstheme="minorHAnsi"/>
              </w:rPr>
            </w:pPr>
          </w:p>
        </w:tc>
        <w:tc>
          <w:tcPr>
            <w:tcW w:w="3969" w:type="dxa"/>
            <w:gridSpan w:val="2"/>
            <w:tcBorders>
              <w:top w:val="single" w:sz="4" w:space="0" w:color="auto"/>
              <w:left w:val="nil"/>
              <w:bottom w:val="nil"/>
              <w:right w:val="nil"/>
            </w:tcBorders>
            <w:vAlign w:val="bottom"/>
          </w:tcPr>
          <w:p w14:paraId="2522CBCB" w14:textId="77777777" w:rsidR="004265B9" w:rsidRPr="00B401DF" w:rsidRDefault="004265B9" w:rsidP="00AA556E">
            <w:pPr>
              <w:jc w:val="right"/>
              <w:rPr>
                <w:rFonts w:cstheme="minorHAnsi"/>
              </w:rPr>
            </w:pPr>
          </w:p>
        </w:tc>
        <w:tc>
          <w:tcPr>
            <w:tcW w:w="2442" w:type="dxa"/>
            <w:gridSpan w:val="2"/>
            <w:tcBorders>
              <w:top w:val="nil"/>
              <w:left w:val="nil"/>
              <w:bottom w:val="nil"/>
              <w:right w:val="nil"/>
            </w:tcBorders>
            <w:vAlign w:val="bottom"/>
          </w:tcPr>
          <w:p w14:paraId="42F0E9FC" w14:textId="77777777" w:rsidR="004265B9" w:rsidRPr="00B401DF" w:rsidRDefault="004265B9" w:rsidP="00AA556E">
            <w:pPr>
              <w:rPr>
                <w:rFonts w:cstheme="minorHAnsi"/>
              </w:rPr>
            </w:pPr>
          </w:p>
        </w:tc>
      </w:tr>
      <w:tr w:rsidR="004265B9" w:rsidRPr="00B401DF" w14:paraId="24009416" w14:textId="77777777" w:rsidTr="004C51FF">
        <w:trPr>
          <w:gridBefore w:val="1"/>
          <w:gridAfter w:val="2"/>
          <w:wBefore w:w="143" w:type="dxa"/>
          <w:wAfter w:w="2659" w:type="dxa"/>
          <w:trHeight w:val="340"/>
        </w:trPr>
        <w:tc>
          <w:tcPr>
            <w:tcW w:w="993" w:type="dxa"/>
            <w:tcBorders>
              <w:top w:val="nil"/>
              <w:left w:val="nil"/>
              <w:bottom w:val="nil"/>
              <w:right w:val="nil"/>
            </w:tcBorders>
            <w:vAlign w:val="bottom"/>
          </w:tcPr>
          <w:p w14:paraId="43B90D76" w14:textId="77777777" w:rsidR="004265B9" w:rsidRPr="00B401DF" w:rsidRDefault="004265B9" w:rsidP="00AA556E">
            <w:pPr>
              <w:jc w:val="right"/>
              <w:rPr>
                <w:rFonts w:cstheme="minorHAnsi"/>
              </w:rPr>
            </w:pPr>
            <w:r w:rsidRPr="00B401DF">
              <w:rPr>
                <w:rFonts w:cstheme="minorHAnsi"/>
              </w:rPr>
              <w:t>Date:</w:t>
            </w:r>
          </w:p>
        </w:tc>
        <w:tc>
          <w:tcPr>
            <w:tcW w:w="3969" w:type="dxa"/>
            <w:gridSpan w:val="2"/>
            <w:tcBorders>
              <w:top w:val="nil"/>
              <w:left w:val="nil"/>
              <w:bottom w:val="single" w:sz="4" w:space="0" w:color="auto"/>
              <w:right w:val="nil"/>
            </w:tcBorders>
            <w:vAlign w:val="bottom"/>
          </w:tcPr>
          <w:p w14:paraId="2D464A8D" w14:textId="77777777" w:rsidR="004265B9" w:rsidRPr="00B401DF" w:rsidRDefault="004265B9" w:rsidP="00AA556E">
            <w:pPr>
              <w:jc w:val="right"/>
              <w:rPr>
                <w:rFonts w:cstheme="minorHAnsi"/>
              </w:rPr>
            </w:pPr>
          </w:p>
        </w:tc>
        <w:tc>
          <w:tcPr>
            <w:tcW w:w="2442" w:type="dxa"/>
            <w:gridSpan w:val="2"/>
            <w:tcBorders>
              <w:top w:val="nil"/>
              <w:left w:val="nil"/>
              <w:bottom w:val="nil"/>
              <w:right w:val="nil"/>
            </w:tcBorders>
            <w:vAlign w:val="bottom"/>
          </w:tcPr>
          <w:p w14:paraId="7CA6BF29" w14:textId="77777777" w:rsidR="004265B9" w:rsidRPr="00B401DF" w:rsidRDefault="004265B9" w:rsidP="00AA556E">
            <w:pPr>
              <w:rPr>
                <w:rFonts w:cstheme="minorHAnsi"/>
              </w:rPr>
            </w:pPr>
          </w:p>
        </w:tc>
      </w:tr>
    </w:tbl>
    <w:p w14:paraId="1DDB03FB" w14:textId="422BE7E8" w:rsidR="00853FAE" w:rsidRDefault="00853FAE" w:rsidP="00853FAE">
      <w:pPr>
        <w:pBdr>
          <w:bottom w:val="single" w:sz="6" w:space="1" w:color="auto"/>
        </w:pBdr>
      </w:pPr>
    </w:p>
    <w:p w14:paraId="59E59C55" w14:textId="7C12407C" w:rsidR="004265B9" w:rsidRDefault="004265B9" w:rsidP="004265B9">
      <w:pPr>
        <w:pStyle w:val="Heading2"/>
      </w:pPr>
      <w:r>
        <w:t>For School use only</w:t>
      </w:r>
    </w:p>
    <w:p w14:paraId="6340C13E" w14:textId="61C31467" w:rsidR="004265B9" w:rsidRDefault="004265B9" w:rsidP="004265B9">
      <w:r>
        <w:t>In considering this application, we will take into account the following:</w:t>
      </w:r>
    </w:p>
    <w:p w14:paraId="52F13570" w14:textId="7E842E66" w:rsidR="004265B9" w:rsidRDefault="004265B9" w:rsidP="004265B9">
      <w:pPr>
        <w:pStyle w:val="ListParagraph"/>
        <w:numPr>
          <w:ilvl w:val="0"/>
          <w:numId w:val="5"/>
        </w:numPr>
      </w:pPr>
      <w:r w:rsidRPr="004265B9">
        <w:t xml:space="preserve">At what point in the academic year the absence is requested and how close they are to </w:t>
      </w:r>
      <w:r>
        <w:t>i</w:t>
      </w:r>
      <w:r w:rsidRPr="004265B9">
        <w:t>nternal/external exam</w:t>
      </w:r>
      <w:r>
        <w:t>inations</w:t>
      </w:r>
      <w:r w:rsidR="004C51FF">
        <w:t>.</w:t>
      </w:r>
    </w:p>
    <w:p w14:paraId="176DCAE6" w14:textId="2DE9D459" w:rsidR="004265B9" w:rsidRDefault="004265B9" w:rsidP="004265B9">
      <w:pPr>
        <w:pStyle w:val="ListParagraph"/>
        <w:numPr>
          <w:ilvl w:val="0"/>
          <w:numId w:val="5"/>
        </w:numPr>
      </w:pPr>
      <w:r>
        <w:t>Your child’s overall attendance during the academic year - (Good attendance is 96% with no unauthorised absences</w:t>
      </w:r>
      <w:r w:rsidR="004C51FF">
        <w:t>).</w:t>
      </w:r>
      <w:r>
        <w:t xml:space="preserve"> </w:t>
      </w:r>
    </w:p>
    <w:p w14:paraId="67F1FE72" w14:textId="41CEBA85" w:rsidR="00FD7A61" w:rsidRDefault="004265B9" w:rsidP="00130F45">
      <w:pPr>
        <w:pStyle w:val="ListParagraph"/>
        <w:numPr>
          <w:ilvl w:val="0"/>
          <w:numId w:val="5"/>
        </w:numPr>
      </w:pPr>
      <w:r w:rsidRPr="004265B9">
        <w:t>Any exceptional circumstance absence requests that may have already been granted during the academic year</w:t>
      </w:r>
      <w:r w:rsidR="004C51FF">
        <w:t>.</w:t>
      </w:r>
    </w:p>
    <w:p w14:paraId="7D0BF232" w14:textId="7223F16E" w:rsidR="004265B9" w:rsidRDefault="004265B9" w:rsidP="004265B9">
      <w:pPr>
        <w:pStyle w:val="Heading2"/>
      </w:pPr>
      <w:r>
        <w:t>Decision</w:t>
      </w:r>
    </w:p>
    <w:tbl>
      <w:tblPr>
        <w:tblStyle w:val="TableGrid"/>
        <w:tblW w:w="1057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
        <w:gridCol w:w="9610"/>
        <w:gridCol w:w="127"/>
        <w:gridCol w:w="156"/>
        <w:gridCol w:w="127"/>
        <w:gridCol w:w="432"/>
      </w:tblGrid>
      <w:tr w:rsidR="00FD7A61" w:rsidRPr="00AA4F0A" w14:paraId="10047F33" w14:textId="77777777" w:rsidTr="004C51FF">
        <w:tc>
          <w:tcPr>
            <w:tcW w:w="9737" w:type="dxa"/>
            <w:gridSpan w:val="2"/>
          </w:tcPr>
          <w:p w14:paraId="0732A8AC" w14:textId="2C8F5206" w:rsidR="00FD7A61" w:rsidRDefault="00FD7A61" w:rsidP="00AA4F0A">
            <w:r>
              <w:t>% Attendance to date</w:t>
            </w:r>
          </w:p>
        </w:tc>
        <w:tc>
          <w:tcPr>
            <w:tcW w:w="283" w:type="dxa"/>
            <w:gridSpan w:val="2"/>
            <w:tcBorders>
              <w:left w:val="nil"/>
              <w:right w:val="single" w:sz="4" w:space="0" w:color="auto"/>
            </w:tcBorders>
          </w:tcPr>
          <w:p w14:paraId="3D7D8628" w14:textId="77777777" w:rsidR="00FD7A61" w:rsidRDefault="00FD7A61" w:rsidP="00AA556E">
            <w:pPr>
              <w:pStyle w:val="BodyText"/>
              <w:jc w:val="left"/>
              <w:rPr>
                <w:rFonts w:asciiTheme="minorHAnsi" w:hAnsiTheme="minorHAnsi" w:cstheme="minorHAnsi"/>
              </w:rPr>
            </w:pPr>
          </w:p>
        </w:tc>
        <w:tc>
          <w:tcPr>
            <w:tcW w:w="559" w:type="dxa"/>
            <w:gridSpan w:val="2"/>
            <w:tcBorders>
              <w:top w:val="single" w:sz="4" w:space="0" w:color="auto"/>
              <w:left w:val="single" w:sz="4" w:space="0" w:color="auto"/>
              <w:bottom w:val="single" w:sz="4" w:space="0" w:color="auto"/>
              <w:right w:val="single" w:sz="4" w:space="0" w:color="auto"/>
            </w:tcBorders>
          </w:tcPr>
          <w:p w14:paraId="139084CD" w14:textId="77777777" w:rsidR="00FD7A61" w:rsidRPr="00AA4F0A" w:rsidRDefault="00FD7A61" w:rsidP="00AA556E">
            <w:pPr>
              <w:pStyle w:val="BodyText"/>
              <w:jc w:val="left"/>
              <w:rPr>
                <w:rFonts w:asciiTheme="minorHAnsi" w:hAnsiTheme="minorHAnsi" w:cstheme="minorHAnsi"/>
                <w:b/>
                <w:bCs/>
              </w:rPr>
            </w:pPr>
          </w:p>
        </w:tc>
      </w:tr>
      <w:tr w:rsidR="00FD7A61" w:rsidRPr="00AA4F0A" w14:paraId="172BD5FD" w14:textId="77777777" w:rsidTr="004C51FF">
        <w:trPr>
          <w:gridBefore w:val="1"/>
          <w:wBefore w:w="127" w:type="dxa"/>
          <w:trHeight w:hRule="exact" w:val="57"/>
        </w:trPr>
        <w:tc>
          <w:tcPr>
            <w:tcW w:w="9737" w:type="dxa"/>
            <w:gridSpan w:val="2"/>
          </w:tcPr>
          <w:p w14:paraId="17909096" w14:textId="77777777" w:rsidR="00FD7A61" w:rsidRPr="00044A27" w:rsidRDefault="00FD7A61" w:rsidP="00AA556E">
            <w:pPr>
              <w:pStyle w:val="BodyText"/>
              <w:jc w:val="left"/>
              <w:rPr>
                <w:rFonts w:asciiTheme="minorHAnsi" w:hAnsiTheme="minorHAnsi" w:cstheme="minorHAnsi"/>
                <w:sz w:val="2"/>
                <w:szCs w:val="2"/>
              </w:rPr>
            </w:pPr>
          </w:p>
        </w:tc>
        <w:tc>
          <w:tcPr>
            <w:tcW w:w="283" w:type="dxa"/>
            <w:gridSpan w:val="2"/>
          </w:tcPr>
          <w:p w14:paraId="200781CB" w14:textId="77777777" w:rsidR="00FD7A61" w:rsidRPr="00AA4F0A" w:rsidRDefault="00FD7A61" w:rsidP="00AA556E">
            <w:pPr>
              <w:pStyle w:val="BodyText"/>
              <w:jc w:val="left"/>
              <w:rPr>
                <w:rFonts w:asciiTheme="minorHAnsi" w:hAnsiTheme="minorHAnsi" w:cstheme="minorHAnsi"/>
                <w:b/>
                <w:bCs/>
                <w:sz w:val="2"/>
                <w:szCs w:val="2"/>
              </w:rPr>
            </w:pPr>
          </w:p>
        </w:tc>
        <w:tc>
          <w:tcPr>
            <w:tcW w:w="432" w:type="dxa"/>
            <w:tcBorders>
              <w:top w:val="single" w:sz="4" w:space="0" w:color="auto"/>
              <w:bottom w:val="single" w:sz="4" w:space="0" w:color="auto"/>
            </w:tcBorders>
          </w:tcPr>
          <w:p w14:paraId="5B0AFE2B" w14:textId="77777777" w:rsidR="00FD7A61" w:rsidRPr="00AA4F0A" w:rsidRDefault="00FD7A61" w:rsidP="00AA556E">
            <w:pPr>
              <w:pStyle w:val="BodyText"/>
              <w:jc w:val="left"/>
              <w:rPr>
                <w:rFonts w:asciiTheme="minorHAnsi" w:hAnsiTheme="minorHAnsi" w:cstheme="minorHAnsi"/>
                <w:b/>
                <w:bCs/>
                <w:sz w:val="2"/>
                <w:szCs w:val="2"/>
              </w:rPr>
            </w:pPr>
          </w:p>
        </w:tc>
      </w:tr>
      <w:tr w:rsidR="00FD7A61" w:rsidRPr="00AA4F0A" w14:paraId="7DD60892" w14:textId="77777777" w:rsidTr="004C51FF">
        <w:trPr>
          <w:trHeight w:val="467"/>
        </w:trPr>
        <w:tc>
          <w:tcPr>
            <w:tcW w:w="9737" w:type="dxa"/>
            <w:gridSpan w:val="2"/>
          </w:tcPr>
          <w:p w14:paraId="07BD07FB" w14:textId="1955DADF" w:rsidR="00FD7A61" w:rsidRPr="00FD7A61" w:rsidRDefault="00FD7A61" w:rsidP="00AA4F0A">
            <w:r w:rsidRPr="00FD7A61">
              <w:t xml:space="preserve">The circumstances of your request are not considered to be exceptional and cannot be granted. If your child is absent from </w:t>
            </w:r>
            <w:r w:rsidR="00AA4F0A" w:rsidRPr="00FD7A61">
              <w:t>school,</w:t>
            </w:r>
            <w:r w:rsidRPr="00FD7A61">
              <w:t xml:space="preserve"> it will be recorded as an UNAUTHORISED absence.</w:t>
            </w:r>
          </w:p>
        </w:tc>
        <w:tc>
          <w:tcPr>
            <w:tcW w:w="283" w:type="dxa"/>
            <w:gridSpan w:val="2"/>
            <w:tcBorders>
              <w:left w:val="nil"/>
              <w:right w:val="single" w:sz="4" w:space="0" w:color="auto"/>
            </w:tcBorders>
          </w:tcPr>
          <w:p w14:paraId="79E7DD14" w14:textId="77777777" w:rsidR="00FD7A61" w:rsidRPr="00FD7A61" w:rsidRDefault="00FD7A61" w:rsidP="00AA4F0A"/>
        </w:tc>
        <w:tc>
          <w:tcPr>
            <w:tcW w:w="559" w:type="dxa"/>
            <w:gridSpan w:val="2"/>
            <w:tcBorders>
              <w:top w:val="single" w:sz="4" w:space="0" w:color="auto"/>
              <w:left w:val="single" w:sz="4" w:space="0" w:color="auto"/>
              <w:bottom w:val="single" w:sz="4" w:space="0" w:color="auto"/>
              <w:right w:val="single" w:sz="4" w:space="0" w:color="auto"/>
            </w:tcBorders>
          </w:tcPr>
          <w:p w14:paraId="4F19519C" w14:textId="77777777" w:rsidR="00FD7A61" w:rsidRPr="00AA4F0A" w:rsidRDefault="00FD7A61" w:rsidP="00AA4F0A">
            <w:pPr>
              <w:rPr>
                <w:b/>
                <w:bCs/>
              </w:rPr>
            </w:pPr>
          </w:p>
        </w:tc>
      </w:tr>
      <w:tr w:rsidR="00FD7A61" w:rsidRPr="00AA4F0A" w14:paraId="3C03FDCE" w14:textId="77777777" w:rsidTr="004C51FF">
        <w:trPr>
          <w:trHeight w:hRule="exact" w:val="57"/>
        </w:trPr>
        <w:tc>
          <w:tcPr>
            <w:tcW w:w="9737" w:type="dxa"/>
            <w:gridSpan w:val="2"/>
          </w:tcPr>
          <w:p w14:paraId="1713B3E4" w14:textId="77777777" w:rsidR="00FD7A61" w:rsidRPr="00044A27" w:rsidRDefault="00FD7A61" w:rsidP="00AA556E">
            <w:pPr>
              <w:pStyle w:val="BodyText"/>
              <w:jc w:val="left"/>
              <w:rPr>
                <w:rFonts w:asciiTheme="minorHAnsi" w:hAnsiTheme="minorHAnsi" w:cstheme="minorHAnsi"/>
                <w:sz w:val="2"/>
                <w:szCs w:val="2"/>
              </w:rPr>
            </w:pPr>
          </w:p>
        </w:tc>
        <w:tc>
          <w:tcPr>
            <w:tcW w:w="283" w:type="dxa"/>
            <w:gridSpan w:val="2"/>
          </w:tcPr>
          <w:p w14:paraId="69E8E633" w14:textId="77777777" w:rsidR="00FD7A61" w:rsidRPr="00044A27" w:rsidRDefault="00FD7A61" w:rsidP="00AA556E">
            <w:pPr>
              <w:pStyle w:val="BodyText"/>
              <w:jc w:val="left"/>
              <w:rPr>
                <w:rFonts w:asciiTheme="minorHAnsi" w:hAnsiTheme="minorHAnsi" w:cstheme="minorHAnsi"/>
                <w:sz w:val="2"/>
                <w:szCs w:val="2"/>
              </w:rPr>
            </w:pPr>
          </w:p>
        </w:tc>
        <w:tc>
          <w:tcPr>
            <w:tcW w:w="559" w:type="dxa"/>
            <w:gridSpan w:val="2"/>
            <w:tcBorders>
              <w:top w:val="single" w:sz="4" w:space="0" w:color="auto"/>
              <w:bottom w:val="single" w:sz="4" w:space="0" w:color="auto"/>
            </w:tcBorders>
          </w:tcPr>
          <w:p w14:paraId="26D43175" w14:textId="77777777" w:rsidR="00FD7A61" w:rsidRPr="00AA4F0A" w:rsidRDefault="00FD7A61" w:rsidP="00AA556E">
            <w:pPr>
              <w:pStyle w:val="BodyText"/>
              <w:jc w:val="left"/>
              <w:rPr>
                <w:rFonts w:asciiTheme="minorHAnsi" w:hAnsiTheme="minorHAnsi" w:cstheme="minorHAnsi"/>
                <w:b/>
                <w:bCs/>
                <w:sz w:val="2"/>
                <w:szCs w:val="2"/>
              </w:rPr>
            </w:pPr>
          </w:p>
        </w:tc>
      </w:tr>
      <w:tr w:rsidR="00FD7A61" w:rsidRPr="00AA4F0A" w14:paraId="5259F8E9" w14:textId="77777777" w:rsidTr="004C51FF">
        <w:trPr>
          <w:trHeight w:val="447"/>
        </w:trPr>
        <w:tc>
          <w:tcPr>
            <w:tcW w:w="9737" w:type="dxa"/>
            <w:gridSpan w:val="2"/>
          </w:tcPr>
          <w:p w14:paraId="002CA919" w14:textId="7A8E2B58" w:rsidR="00FD7A61" w:rsidRDefault="00FD7A61" w:rsidP="00AA4F0A">
            <w:r w:rsidRPr="00FD7A61">
              <w:t>The circumstances of your request are considered to be exceptional and permission for absence is granted on this occasion</w:t>
            </w:r>
            <w:r w:rsidR="00AA4F0A">
              <w:t>.</w:t>
            </w:r>
          </w:p>
        </w:tc>
        <w:tc>
          <w:tcPr>
            <w:tcW w:w="283" w:type="dxa"/>
            <w:gridSpan w:val="2"/>
            <w:tcBorders>
              <w:left w:val="nil"/>
              <w:right w:val="single" w:sz="4" w:space="0" w:color="auto"/>
            </w:tcBorders>
          </w:tcPr>
          <w:p w14:paraId="4C5FCEB7" w14:textId="77777777" w:rsidR="00FD7A61" w:rsidRDefault="00FD7A61" w:rsidP="00AA4F0A"/>
        </w:tc>
        <w:tc>
          <w:tcPr>
            <w:tcW w:w="559" w:type="dxa"/>
            <w:gridSpan w:val="2"/>
            <w:tcBorders>
              <w:top w:val="single" w:sz="4" w:space="0" w:color="auto"/>
              <w:left w:val="single" w:sz="4" w:space="0" w:color="auto"/>
              <w:bottom w:val="single" w:sz="4" w:space="0" w:color="auto"/>
              <w:right w:val="single" w:sz="4" w:space="0" w:color="auto"/>
            </w:tcBorders>
          </w:tcPr>
          <w:p w14:paraId="128A29E3" w14:textId="77777777" w:rsidR="00FD7A61" w:rsidRPr="00AA4F0A" w:rsidRDefault="00FD7A61" w:rsidP="00AA4F0A">
            <w:pPr>
              <w:rPr>
                <w:b/>
                <w:bCs/>
              </w:rPr>
            </w:pPr>
          </w:p>
        </w:tc>
      </w:tr>
    </w:tbl>
    <w:p w14:paraId="3D21B267" w14:textId="74C359AD" w:rsidR="00FD7A61" w:rsidRDefault="00FD7A61" w:rsidP="00FD7A61"/>
    <w:tbl>
      <w:tblPr>
        <w:tblStyle w:val="TableGrid"/>
        <w:tblW w:w="9130" w:type="dxa"/>
        <w:tblInd w:w="-284" w:type="dxa"/>
        <w:tblLook w:val="04A0" w:firstRow="1" w:lastRow="0" w:firstColumn="1" w:lastColumn="0" w:noHBand="0" w:noVBand="1"/>
      </w:tblPr>
      <w:tblGrid>
        <w:gridCol w:w="1135"/>
        <w:gridCol w:w="3987"/>
        <w:gridCol w:w="1583"/>
        <w:gridCol w:w="2425"/>
      </w:tblGrid>
      <w:tr w:rsidR="00AA4F0A" w:rsidRPr="00B401DF" w14:paraId="27AC2836" w14:textId="77777777" w:rsidTr="00AA4F0A">
        <w:trPr>
          <w:trHeight w:val="340"/>
        </w:trPr>
        <w:tc>
          <w:tcPr>
            <w:tcW w:w="1135" w:type="dxa"/>
            <w:tcBorders>
              <w:top w:val="nil"/>
              <w:left w:val="nil"/>
              <w:bottom w:val="nil"/>
              <w:right w:val="nil"/>
            </w:tcBorders>
            <w:vAlign w:val="bottom"/>
          </w:tcPr>
          <w:p w14:paraId="1E802866" w14:textId="77777777" w:rsidR="00AA4F0A" w:rsidRPr="00B401DF" w:rsidRDefault="00AA4F0A" w:rsidP="00AA556E">
            <w:pPr>
              <w:jc w:val="right"/>
              <w:rPr>
                <w:rFonts w:cstheme="minorHAnsi"/>
              </w:rPr>
            </w:pPr>
            <w:r>
              <w:rPr>
                <w:rFonts w:cstheme="minorHAnsi"/>
              </w:rPr>
              <w:t>Signed:</w:t>
            </w:r>
          </w:p>
        </w:tc>
        <w:tc>
          <w:tcPr>
            <w:tcW w:w="3987" w:type="dxa"/>
            <w:tcBorders>
              <w:top w:val="nil"/>
              <w:left w:val="nil"/>
              <w:bottom w:val="single" w:sz="4" w:space="0" w:color="auto"/>
              <w:right w:val="nil"/>
            </w:tcBorders>
            <w:vAlign w:val="bottom"/>
          </w:tcPr>
          <w:p w14:paraId="359A9E62" w14:textId="77777777" w:rsidR="00AA4F0A" w:rsidRPr="00B401DF" w:rsidRDefault="00AA4F0A" w:rsidP="00AA556E">
            <w:pPr>
              <w:jc w:val="right"/>
              <w:rPr>
                <w:rFonts w:cstheme="minorHAnsi"/>
              </w:rPr>
            </w:pPr>
          </w:p>
        </w:tc>
        <w:tc>
          <w:tcPr>
            <w:tcW w:w="1583" w:type="dxa"/>
            <w:tcBorders>
              <w:top w:val="nil"/>
              <w:left w:val="nil"/>
              <w:bottom w:val="nil"/>
              <w:right w:val="nil"/>
            </w:tcBorders>
            <w:vAlign w:val="bottom"/>
          </w:tcPr>
          <w:p w14:paraId="07BADA77" w14:textId="77777777" w:rsidR="00AA4F0A" w:rsidRPr="00B401DF" w:rsidRDefault="00AA4F0A" w:rsidP="00AA556E">
            <w:pPr>
              <w:jc w:val="right"/>
              <w:rPr>
                <w:rFonts w:cstheme="minorHAnsi"/>
              </w:rPr>
            </w:pPr>
            <w:r>
              <w:rPr>
                <w:rFonts w:cstheme="minorHAnsi"/>
              </w:rPr>
              <w:t>Date:</w:t>
            </w:r>
          </w:p>
        </w:tc>
        <w:tc>
          <w:tcPr>
            <w:tcW w:w="2425" w:type="dxa"/>
            <w:tcBorders>
              <w:top w:val="nil"/>
              <w:left w:val="nil"/>
              <w:bottom w:val="single" w:sz="4" w:space="0" w:color="auto"/>
              <w:right w:val="nil"/>
            </w:tcBorders>
          </w:tcPr>
          <w:p w14:paraId="265BB7F0" w14:textId="77777777" w:rsidR="00AA4F0A" w:rsidRDefault="00AA4F0A" w:rsidP="00AA556E">
            <w:pPr>
              <w:rPr>
                <w:rFonts w:cstheme="minorHAnsi"/>
              </w:rPr>
            </w:pPr>
          </w:p>
        </w:tc>
      </w:tr>
    </w:tbl>
    <w:p w14:paraId="05544700" w14:textId="77777777" w:rsidR="00AA4F0A" w:rsidRPr="00FD7A61" w:rsidRDefault="00AA4F0A" w:rsidP="00AA4F0A"/>
    <w:sectPr w:rsidR="00AA4F0A" w:rsidRPr="00FD7A61" w:rsidSect="005A7867">
      <w:headerReference w:type="even" r:id="rId9"/>
      <w:headerReference w:type="default" r:id="rId10"/>
      <w:footerReference w:type="even" r:id="rId11"/>
      <w:footerReference w:type="default" r:id="rId12"/>
      <w:headerReference w:type="first" r:id="rId13"/>
      <w:footerReference w:type="first" r:id="rId14"/>
      <w:pgSz w:w="11907" w:h="16839" w:code="9"/>
      <w:pgMar w:top="2268" w:right="720" w:bottom="2410" w:left="720" w:header="284" w:footer="18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9624B" w14:textId="77777777" w:rsidR="00225EF9" w:rsidRDefault="00225EF9">
      <w:r>
        <w:separator/>
      </w:r>
    </w:p>
  </w:endnote>
  <w:endnote w:type="continuationSeparator" w:id="0">
    <w:p w14:paraId="62F0FAD7" w14:textId="77777777" w:rsidR="00225EF9" w:rsidRDefault="00225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31758" w14:textId="77777777" w:rsidR="00B806BE" w:rsidRDefault="00B80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A76CC" w14:textId="2ADB6F16" w:rsidR="00BC2A50" w:rsidRPr="00C82697" w:rsidRDefault="00B806BE" w:rsidP="00C82697">
    <w:pPr>
      <w:jc w:val="center"/>
      <w:rPr>
        <w:rFonts w:cstheme="minorHAnsi"/>
        <w:i/>
        <w:sz w:val="20"/>
      </w:rPr>
    </w:pPr>
    <w:r>
      <w:rPr>
        <w:noProof/>
      </w:rPr>
      <mc:AlternateContent>
        <mc:Choice Requires="wpg">
          <w:drawing>
            <wp:anchor distT="0" distB="0" distL="114300" distR="114300" simplePos="0" relativeHeight="251678208" behindDoc="0" locked="0" layoutInCell="1" allowOverlap="1" wp14:anchorId="18EEECE7" wp14:editId="633C0795">
              <wp:simplePos x="0" y="0"/>
              <wp:positionH relativeFrom="column">
                <wp:posOffset>-310515</wp:posOffset>
              </wp:positionH>
              <wp:positionV relativeFrom="paragraph">
                <wp:posOffset>404577</wp:posOffset>
              </wp:positionV>
              <wp:extent cx="7268210" cy="866140"/>
              <wp:effectExtent l="0" t="0" r="8890" b="0"/>
              <wp:wrapNone/>
              <wp:docPr id="6" name="Group 6"/>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7" name="Picture 7"/>
                        <pic:cNvPicPr>
                          <a:picLocks noChangeAspect="1"/>
                        </pic:cNvPicPr>
                      </pic:nvPicPr>
                      <pic:blipFill rotWithShape="1">
                        <a:blip r:embed="rId1">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9" name="Picture 9"/>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755B1A8" id="Group 6" o:spid="_x0000_s1026" style="position:absolute;margin-left:-24.45pt;margin-top:31.85pt;width:572.3pt;height:68.2pt;z-index:251678208"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">
                <v:imagedata r:id="rId4" o:title="" croptop="8995f" cropbottom="6425f" cropright="18625f"/>
              </v:shape>
              <v:shape id="Picture 8"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">
                <v:imagedata r:id="rId5" o:title=""/>
              </v:shape>
              <v:shape id="Picture 9"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">
                <v:imagedata r:id="rId6" o:title=""/>
              </v:shape>
            </v:group>
          </w:pict>
        </mc:Fallback>
      </mc:AlternateContent>
    </w:r>
    <w:r w:rsidR="00694BBD" w:rsidRPr="00EF7A85">
      <w:rPr>
        <w:rFonts w:cstheme="minorHAnsi"/>
        <w:noProof/>
      </w:rPr>
      <w:drawing>
        <wp:anchor distT="0" distB="0" distL="114300" distR="114300" simplePos="0" relativeHeight="251657728" behindDoc="0" locked="0" layoutInCell="1" allowOverlap="1" wp14:anchorId="1B53E1FB" wp14:editId="7C112675">
          <wp:simplePos x="0" y="0"/>
          <wp:positionH relativeFrom="margin">
            <wp:posOffset>-629285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r w:rsidR="00694BBD" w:rsidRPr="00EF7A85">
      <w:rPr>
        <w:rFonts w:cstheme="minorHAnsi"/>
        <w:i/>
        <w:color w:val="FF0000"/>
        <w:sz w:val="22"/>
        <w:lang w:val="en"/>
      </w:rPr>
      <w:t>Committed to safeguarding childre</w:t>
    </w:r>
    <w:r w:rsidR="00C82697">
      <w:rPr>
        <w:rFonts w:cstheme="minorHAnsi"/>
        <w:i/>
        <w:color w:val="FF0000"/>
        <w:sz w:val="22"/>
        <w:lang w:val="en"/>
      </w:rPr>
      <w:t>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260C5" w14:textId="00A2F1B6" w:rsidR="00920B04" w:rsidRPr="00C82697" w:rsidRDefault="00B806BE" w:rsidP="00C82697">
    <w:pPr>
      <w:pStyle w:val="Footer"/>
      <w:jc w:val="center"/>
      <w:rPr>
        <w:rFonts w:cstheme="minorHAnsi"/>
        <w:noProof/>
      </w:rPr>
    </w:pPr>
    <w:r>
      <w:rPr>
        <w:noProof/>
      </w:rPr>
      <mc:AlternateContent>
        <mc:Choice Requires="wpg">
          <w:drawing>
            <wp:anchor distT="0" distB="0" distL="114300" distR="114300" simplePos="0" relativeHeight="251676160" behindDoc="0" locked="0" layoutInCell="1" allowOverlap="1" wp14:anchorId="061F9223" wp14:editId="6385EFB2">
              <wp:simplePos x="0" y="0"/>
              <wp:positionH relativeFrom="margin">
                <wp:posOffset>-314960</wp:posOffset>
              </wp:positionH>
              <wp:positionV relativeFrom="paragraph">
                <wp:posOffset>405212</wp:posOffset>
              </wp:positionV>
              <wp:extent cx="7268210" cy="866140"/>
              <wp:effectExtent l="0" t="0" r="8890" b="0"/>
              <wp:wrapNone/>
              <wp:docPr id="2" name="Group 2"/>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5"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930A186" id="Group 2" o:spid="_x0000_s1026" style="position:absolute;margin-left:-24.8pt;margin-top:31.9pt;width:572.3pt;height:68.2pt;z-index:251676160;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">
                <v:imagedata r:id="rId4" o:title="" croptop="8995f" cropbottom="6425f" cropright="18625f"/>
              </v:shape>
              <v:shape id="Picture 4"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">
                <v:imagedata r:id="rId5" o:title=""/>
              </v:shape>
              <v:shape id="Picture 5"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">
                <v:imagedata r:id="rId6" o:title=""/>
              </v:shape>
              <w10:wrap anchorx="margin"/>
            </v:group>
          </w:pict>
        </mc:Fallback>
      </mc:AlternateContent>
    </w:r>
    <w:r w:rsidR="00920B04" w:rsidRPr="00EF7A85">
      <w:rPr>
        <w:rFonts w:cstheme="minorHAnsi"/>
        <w:i/>
        <w:color w:val="FF0000"/>
        <w:sz w:val="22"/>
        <w:lang w:val="en"/>
      </w:rPr>
      <w:t>Committed to safeguarding children</w:t>
    </w:r>
    <w:r w:rsidR="00920B04" w:rsidRPr="00EF7A85">
      <w:rPr>
        <w:rFonts w:cstheme="minorHAnsi"/>
        <w:noProof/>
      </w:rPr>
      <w:drawing>
        <wp:anchor distT="0" distB="0" distL="114300" distR="114300" simplePos="0" relativeHeight="251674112" behindDoc="0" locked="0" layoutInCell="1" allowOverlap="1" wp14:anchorId="5B943729" wp14:editId="6014FB9B">
          <wp:simplePos x="0" y="0"/>
          <wp:positionH relativeFrom="margin">
            <wp:posOffset>-495935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C68E4" w14:textId="77777777" w:rsidR="00225EF9" w:rsidRDefault="00225EF9">
      <w:r>
        <w:separator/>
      </w:r>
    </w:p>
  </w:footnote>
  <w:footnote w:type="continuationSeparator" w:id="0">
    <w:p w14:paraId="3589C29E" w14:textId="77777777" w:rsidR="00225EF9" w:rsidRDefault="00225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B55CE" w14:textId="77777777" w:rsidR="00B806BE" w:rsidRDefault="00B806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1"/>
      <w:gridCol w:w="3024"/>
    </w:tblGrid>
    <w:tr w:rsidR="00D36255" w:rsidRPr="00167C7D" w14:paraId="7A79070E" w14:textId="77777777" w:rsidTr="00D36255">
      <w:tc>
        <w:tcPr>
          <w:tcW w:w="2977" w:type="dxa"/>
          <w:vMerge w:val="restart"/>
        </w:tcPr>
        <w:p w14:paraId="53B62735" w14:textId="77777777" w:rsidR="00D36255" w:rsidRPr="00EF7A85" w:rsidRDefault="00D36255" w:rsidP="00510CD3">
          <w:pPr>
            <w:rPr>
              <w:rFonts w:cstheme="minorHAnsi"/>
              <w:b/>
              <w:bCs/>
              <w:noProof/>
              <w:sz w:val="18"/>
              <w:szCs w:val="18"/>
            </w:rPr>
          </w:pPr>
        </w:p>
      </w:tc>
      <w:tc>
        <w:tcPr>
          <w:tcW w:w="5671" w:type="dxa"/>
        </w:tcPr>
        <w:p w14:paraId="0E0AECF4" w14:textId="77777777" w:rsidR="00D36255" w:rsidRPr="00EF7A85" w:rsidRDefault="00D36255" w:rsidP="00167C7D">
          <w:pPr>
            <w:jc w:val="right"/>
            <w:rPr>
              <w:rFonts w:cstheme="minorHAnsi"/>
              <w:b/>
              <w:bCs/>
              <w:noProof/>
              <w:sz w:val="18"/>
              <w:szCs w:val="18"/>
            </w:rPr>
          </w:pPr>
        </w:p>
      </w:tc>
      <w:tc>
        <w:tcPr>
          <w:tcW w:w="3024" w:type="dxa"/>
        </w:tcPr>
        <w:p w14:paraId="5431182B" w14:textId="77777777" w:rsidR="00D36255" w:rsidRPr="00EF7A85" w:rsidRDefault="00D36255" w:rsidP="00167C7D">
          <w:pPr>
            <w:rPr>
              <w:rFonts w:cstheme="minorHAnsi"/>
              <w:noProof/>
              <w:sz w:val="18"/>
              <w:szCs w:val="18"/>
            </w:rPr>
          </w:pPr>
        </w:p>
      </w:tc>
    </w:tr>
    <w:tr w:rsidR="00D36255" w:rsidRPr="00167C7D" w14:paraId="21F9D187" w14:textId="77777777" w:rsidTr="00D36255">
      <w:tc>
        <w:tcPr>
          <w:tcW w:w="2977" w:type="dxa"/>
          <w:vMerge/>
        </w:tcPr>
        <w:p w14:paraId="10109156" w14:textId="77777777" w:rsidR="00D36255" w:rsidRPr="00EF7A85" w:rsidRDefault="00D36255" w:rsidP="00167C7D">
          <w:pPr>
            <w:jc w:val="right"/>
            <w:rPr>
              <w:rFonts w:cstheme="minorHAnsi"/>
              <w:b/>
              <w:bCs/>
              <w:noProof/>
              <w:sz w:val="18"/>
              <w:szCs w:val="18"/>
            </w:rPr>
          </w:pPr>
        </w:p>
      </w:tc>
      <w:tc>
        <w:tcPr>
          <w:tcW w:w="5671" w:type="dxa"/>
        </w:tcPr>
        <w:p w14:paraId="66A43D6C" w14:textId="77777777" w:rsidR="00D36255" w:rsidRPr="00EF7A85" w:rsidRDefault="00D36255" w:rsidP="00167C7D">
          <w:pPr>
            <w:jc w:val="right"/>
            <w:rPr>
              <w:rFonts w:cstheme="minorHAnsi"/>
              <w:b/>
              <w:bCs/>
              <w:noProof/>
              <w:sz w:val="18"/>
              <w:szCs w:val="18"/>
            </w:rPr>
          </w:pPr>
        </w:p>
      </w:tc>
      <w:tc>
        <w:tcPr>
          <w:tcW w:w="3024" w:type="dxa"/>
        </w:tcPr>
        <w:p w14:paraId="45D54661" w14:textId="77777777" w:rsidR="00D36255" w:rsidRPr="00EF7A85" w:rsidRDefault="00D36255" w:rsidP="00167C7D">
          <w:pPr>
            <w:rPr>
              <w:rFonts w:cstheme="minorHAnsi"/>
              <w:noProof/>
              <w:sz w:val="18"/>
              <w:szCs w:val="18"/>
            </w:rPr>
          </w:pPr>
        </w:p>
      </w:tc>
    </w:tr>
    <w:tr w:rsidR="00D36255" w:rsidRPr="00EF7A85" w14:paraId="14AC183E" w14:textId="77777777" w:rsidTr="00D36255">
      <w:tc>
        <w:tcPr>
          <w:tcW w:w="2977" w:type="dxa"/>
          <w:vMerge/>
        </w:tcPr>
        <w:p w14:paraId="07E7FD2A" w14:textId="77777777" w:rsidR="00D36255" w:rsidRPr="00EF7A85" w:rsidRDefault="00D36255" w:rsidP="00167C7D">
          <w:pPr>
            <w:jc w:val="right"/>
            <w:rPr>
              <w:rFonts w:cstheme="minorHAnsi"/>
              <w:b/>
              <w:bCs/>
              <w:noProof/>
              <w:sz w:val="8"/>
              <w:szCs w:val="8"/>
            </w:rPr>
          </w:pPr>
        </w:p>
      </w:tc>
      <w:tc>
        <w:tcPr>
          <w:tcW w:w="5671" w:type="dxa"/>
        </w:tcPr>
        <w:p w14:paraId="69E7F4EB" w14:textId="77777777" w:rsidR="00D36255" w:rsidRPr="00EF7A85" w:rsidRDefault="00D36255" w:rsidP="00167C7D">
          <w:pPr>
            <w:jc w:val="right"/>
            <w:rPr>
              <w:rFonts w:cstheme="minorHAnsi"/>
              <w:b/>
              <w:bCs/>
              <w:noProof/>
              <w:sz w:val="8"/>
              <w:szCs w:val="8"/>
            </w:rPr>
          </w:pPr>
        </w:p>
      </w:tc>
      <w:tc>
        <w:tcPr>
          <w:tcW w:w="3024" w:type="dxa"/>
        </w:tcPr>
        <w:p w14:paraId="02ABD236" w14:textId="77777777" w:rsidR="00D36255" w:rsidRPr="00EF7A85" w:rsidRDefault="00D36255" w:rsidP="00167C7D">
          <w:pPr>
            <w:rPr>
              <w:rFonts w:cstheme="minorHAnsi"/>
              <w:noProof/>
              <w:sz w:val="8"/>
              <w:szCs w:val="8"/>
            </w:rPr>
          </w:pPr>
        </w:p>
      </w:tc>
    </w:tr>
    <w:tr w:rsidR="00D36255" w:rsidRPr="00167C7D" w14:paraId="0122813A" w14:textId="77777777" w:rsidTr="00D36255">
      <w:tc>
        <w:tcPr>
          <w:tcW w:w="2977" w:type="dxa"/>
          <w:vMerge/>
        </w:tcPr>
        <w:p w14:paraId="292AC5F7" w14:textId="77777777" w:rsidR="00D36255" w:rsidRPr="00EF7A85" w:rsidRDefault="00D36255" w:rsidP="00167C7D">
          <w:pPr>
            <w:jc w:val="right"/>
            <w:rPr>
              <w:rFonts w:cstheme="minorHAnsi"/>
              <w:b/>
              <w:bCs/>
              <w:noProof/>
              <w:sz w:val="18"/>
              <w:szCs w:val="18"/>
            </w:rPr>
          </w:pPr>
        </w:p>
      </w:tc>
      <w:tc>
        <w:tcPr>
          <w:tcW w:w="5671" w:type="dxa"/>
        </w:tcPr>
        <w:p w14:paraId="68F94B20" w14:textId="77777777" w:rsidR="00D36255" w:rsidRPr="00EF7A85" w:rsidRDefault="00D36255" w:rsidP="00167C7D">
          <w:pPr>
            <w:jc w:val="right"/>
            <w:rPr>
              <w:rFonts w:cstheme="minorHAnsi"/>
              <w:b/>
              <w:bCs/>
              <w:noProof/>
              <w:sz w:val="18"/>
              <w:szCs w:val="18"/>
            </w:rPr>
          </w:pPr>
        </w:p>
      </w:tc>
      <w:tc>
        <w:tcPr>
          <w:tcW w:w="3024" w:type="dxa"/>
        </w:tcPr>
        <w:p w14:paraId="3EC405E2" w14:textId="77777777" w:rsidR="00D36255" w:rsidRPr="00EF7A85" w:rsidRDefault="00D36255" w:rsidP="00167C7D">
          <w:pPr>
            <w:rPr>
              <w:rFonts w:cstheme="minorHAnsi"/>
              <w:noProof/>
              <w:sz w:val="18"/>
              <w:szCs w:val="18"/>
            </w:rPr>
          </w:pPr>
        </w:p>
      </w:tc>
    </w:tr>
    <w:tr w:rsidR="00D36255" w:rsidRPr="00167C7D" w14:paraId="7841A7A1" w14:textId="77777777" w:rsidTr="00D36255">
      <w:tc>
        <w:tcPr>
          <w:tcW w:w="2977" w:type="dxa"/>
          <w:vMerge/>
        </w:tcPr>
        <w:p w14:paraId="23C4448C" w14:textId="77777777" w:rsidR="00D36255" w:rsidRPr="00EF7A85" w:rsidRDefault="00D36255" w:rsidP="00167C7D">
          <w:pPr>
            <w:jc w:val="right"/>
            <w:rPr>
              <w:rFonts w:cstheme="minorHAnsi"/>
              <w:b/>
              <w:bCs/>
              <w:noProof/>
              <w:sz w:val="18"/>
              <w:szCs w:val="18"/>
            </w:rPr>
          </w:pPr>
        </w:p>
      </w:tc>
      <w:tc>
        <w:tcPr>
          <w:tcW w:w="5671" w:type="dxa"/>
        </w:tcPr>
        <w:p w14:paraId="3B86645C" w14:textId="77777777" w:rsidR="00D36255" w:rsidRPr="00EF7A85" w:rsidRDefault="00D36255" w:rsidP="00167C7D">
          <w:pPr>
            <w:jc w:val="right"/>
            <w:rPr>
              <w:rFonts w:cstheme="minorHAnsi"/>
              <w:b/>
              <w:bCs/>
              <w:noProof/>
              <w:sz w:val="18"/>
              <w:szCs w:val="18"/>
            </w:rPr>
          </w:pPr>
        </w:p>
      </w:tc>
      <w:tc>
        <w:tcPr>
          <w:tcW w:w="3024" w:type="dxa"/>
        </w:tcPr>
        <w:p w14:paraId="2DC4F6ED" w14:textId="77777777" w:rsidR="00D36255" w:rsidRPr="00EF7A85" w:rsidRDefault="00D36255" w:rsidP="00167C7D">
          <w:pPr>
            <w:rPr>
              <w:rFonts w:cstheme="minorHAnsi"/>
              <w:noProof/>
              <w:sz w:val="18"/>
              <w:szCs w:val="18"/>
            </w:rPr>
          </w:pPr>
        </w:p>
      </w:tc>
    </w:tr>
    <w:tr w:rsidR="00D36255" w:rsidRPr="00167C7D" w14:paraId="209EBAAE" w14:textId="77777777" w:rsidTr="00D36255">
      <w:tc>
        <w:tcPr>
          <w:tcW w:w="2977" w:type="dxa"/>
          <w:vMerge/>
        </w:tcPr>
        <w:p w14:paraId="09C8BAE9" w14:textId="77777777" w:rsidR="00D36255" w:rsidRPr="00EF7A85" w:rsidRDefault="00D36255" w:rsidP="00167C7D">
          <w:pPr>
            <w:jc w:val="right"/>
            <w:rPr>
              <w:rFonts w:cstheme="minorHAnsi"/>
              <w:b/>
              <w:bCs/>
              <w:noProof/>
              <w:sz w:val="18"/>
              <w:szCs w:val="18"/>
            </w:rPr>
          </w:pPr>
        </w:p>
      </w:tc>
      <w:tc>
        <w:tcPr>
          <w:tcW w:w="5671" w:type="dxa"/>
        </w:tcPr>
        <w:p w14:paraId="74B73403" w14:textId="77777777" w:rsidR="00D36255" w:rsidRPr="00EF7A85" w:rsidRDefault="00D36255" w:rsidP="00167C7D">
          <w:pPr>
            <w:jc w:val="right"/>
            <w:rPr>
              <w:rFonts w:cstheme="minorHAnsi"/>
              <w:b/>
              <w:bCs/>
              <w:noProof/>
              <w:sz w:val="18"/>
              <w:szCs w:val="18"/>
            </w:rPr>
          </w:pPr>
        </w:p>
      </w:tc>
      <w:tc>
        <w:tcPr>
          <w:tcW w:w="3024" w:type="dxa"/>
        </w:tcPr>
        <w:p w14:paraId="33536036" w14:textId="77777777" w:rsidR="00D36255" w:rsidRPr="00EF7A85" w:rsidRDefault="00D36255" w:rsidP="00167C7D">
          <w:pPr>
            <w:rPr>
              <w:rFonts w:cstheme="minorHAnsi"/>
              <w:noProof/>
              <w:sz w:val="18"/>
              <w:szCs w:val="18"/>
            </w:rPr>
          </w:pPr>
        </w:p>
      </w:tc>
    </w:tr>
    <w:tr w:rsidR="00D36255" w:rsidRPr="00167C7D" w14:paraId="2A63A20B" w14:textId="77777777" w:rsidTr="00D36255">
      <w:tc>
        <w:tcPr>
          <w:tcW w:w="2977" w:type="dxa"/>
          <w:vMerge/>
        </w:tcPr>
        <w:p w14:paraId="046C6E7F" w14:textId="77777777" w:rsidR="00D36255" w:rsidRPr="00EF7A85" w:rsidRDefault="00D36255" w:rsidP="00167C7D">
          <w:pPr>
            <w:jc w:val="right"/>
            <w:rPr>
              <w:rFonts w:cstheme="minorHAnsi"/>
              <w:b/>
              <w:bCs/>
              <w:noProof/>
              <w:sz w:val="18"/>
              <w:szCs w:val="18"/>
            </w:rPr>
          </w:pPr>
        </w:p>
      </w:tc>
      <w:tc>
        <w:tcPr>
          <w:tcW w:w="5671" w:type="dxa"/>
        </w:tcPr>
        <w:p w14:paraId="4ED7A3FA" w14:textId="77777777" w:rsidR="00D36255" w:rsidRPr="00EF7A85" w:rsidRDefault="00D36255" w:rsidP="00167C7D">
          <w:pPr>
            <w:jc w:val="right"/>
            <w:rPr>
              <w:rFonts w:cstheme="minorHAnsi"/>
              <w:b/>
              <w:bCs/>
              <w:noProof/>
              <w:sz w:val="18"/>
              <w:szCs w:val="18"/>
            </w:rPr>
          </w:pPr>
        </w:p>
      </w:tc>
      <w:tc>
        <w:tcPr>
          <w:tcW w:w="3024" w:type="dxa"/>
        </w:tcPr>
        <w:p w14:paraId="41BA7D3F" w14:textId="77777777" w:rsidR="00D36255" w:rsidRPr="00EF7A85" w:rsidRDefault="00D36255" w:rsidP="00167C7D">
          <w:pPr>
            <w:rPr>
              <w:rFonts w:cstheme="minorHAnsi"/>
              <w:noProof/>
              <w:sz w:val="18"/>
              <w:szCs w:val="18"/>
            </w:rPr>
          </w:pPr>
        </w:p>
      </w:tc>
    </w:tr>
    <w:tr w:rsidR="00D36255" w:rsidRPr="00EF7A85" w14:paraId="01035478" w14:textId="77777777" w:rsidTr="00D36255">
      <w:tc>
        <w:tcPr>
          <w:tcW w:w="2977" w:type="dxa"/>
          <w:vMerge/>
        </w:tcPr>
        <w:p w14:paraId="4B4C56C3" w14:textId="77777777" w:rsidR="00D36255" w:rsidRPr="00EF7A85" w:rsidRDefault="00D36255" w:rsidP="00EF7A85">
          <w:pPr>
            <w:jc w:val="right"/>
            <w:rPr>
              <w:rFonts w:cstheme="minorHAnsi"/>
              <w:b/>
              <w:bCs/>
              <w:noProof/>
              <w:sz w:val="8"/>
              <w:szCs w:val="8"/>
            </w:rPr>
          </w:pPr>
        </w:p>
      </w:tc>
      <w:tc>
        <w:tcPr>
          <w:tcW w:w="5671" w:type="dxa"/>
        </w:tcPr>
        <w:p w14:paraId="4AA95DB7" w14:textId="77777777" w:rsidR="00D36255" w:rsidRPr="00EF7A85" w:rsidRDefault="00D36255" w:rsidP="00EF7A85">
          <w:pPr>
            <w:jc w:val="right"/>
            <w:rPr>
              <w:rFonts w:cstheme="minorHAnsi"/>
              <w:b/>
              <w:bCs/>
              <w:noProof/>
              <w:sz w:val="8"/>
              <w:szCs w:val="8"/>
            </w:rPr>
          </w:pPr>
        </w:p>
      </w:tc>
      <w:tc>
        <w:tcPr>
          <w:tcW w:w="3024" w:type="dxa"/>
        </w:tcPr>
        <w:p w14:paraId="5E7D1E61" w14:textId="77777777" w:rsidR="00D36255" w:rsidRPr="00EF7A85" w:rsidRDefault="00D36255" w:rsidP="00EF7A85">
          <w:pPr>
            <w:rPr>
              <w:rFonts w:cstheme="minorHAnsi"/>
              <w:noProof/>
              <w:sz w:val="8"/>
              <w:szCs w:val="8"/>
            </w:rPr>
          </w:pPr>
        </w:p>
      </w:tc>
    </w:tr>
    <w:tr w:rsidR="00D36255" w:rsidRPr="00167C7D" w14:paraId="44277025" w14:textId="77777777" w:rsidTr="00D36255">
      <w:tc>
        <w:tcPr>
          <w:tcW w:w="2977" w:type="dxa"/>
          <w:vMerge/>
        </w:tcPr>
        <w:p w14:paraId="77CC4247" w14:textId="77777777" w:rsidR="00D36255" w:rsidRPr="00EF7A85" w:rsidRDefault="00D36255" w:rsidP="00694BBD">
          <w:pPr>
            <w:jc w:val="right"/>
            <w:rPr>
              <w:rFonts w:cstheme="minorHAnsi"/>
              <w:b/>
              <w:bCs/>
              <w:noProof/>
              <w:sz w:val="18"/>
              <w:szCs w:val="18"/>
            </w:rPr>
          </w:pPr>
        </w:p>
      </w:tc>
      <w:tc>
        <w:tcPr>
          <w:tcW w:w="5671" w:type="dxa"/>
        </w:tcPr>
        <w:p w14:paraId="721790F5" w14:textId="77777777" w:rsidR="00D36255" w:rsidRPr="00EF7A85" w:rsidRDefault="00D36255" w:rsidP="00694BBD">
          <w:pPr>
            <w:jc w:val="right"/>
            <w:rPr>
              <w:rFonts w:cstheme="minorHAnsi"/>
              <w:b/>
              <w:bCs/>
              <w:noProof/>
              <w:sz w:val="18"/>
              <w:szCs w:val="18"/>
            </w:rPr>
          </w:pPr>
        </w:p>
      </w:tc>
      <w:tc>
        <w:tcPr>
          <w:tcW w:w="3024" w:type="dxa"/>
        </w:tcPr>
        <w:p w14:paraId="0D20F36E" w14:textId="77777777" w:rsidR="00D36255" w:rsidRPr="00EF7A85" w:rsidRDefault="00D36255" w:rsidP="00694BBD">
          <w:pPr>
            <w:rPr>
              <w:rFonts w:cstheme="minorHAnsi"/>
              <w:noProof/>
              <w:sz w:val="18"/>
              <w:szCs w:val="18"/>
            </w:rPr>
          </w:pPr>
        </w:p>
      </w:tc>
    </w:tr>
    <w:tr w:rsidR="00EF7A85" w:rsidRPr="00167C7D" w14:paraId="7E6C6523" w14:textId="77777777" w:rsidTr="00D36255">
      <w:tc>
        <w:tcPr>
          <w:tcW w:w="2977" w:type="dxa"/>
        </w:tcPr>
        <w:p w14:paraId="38060339" w14:textId="77777777" w:rsidR="00EF7A85" w:rsidRPr="00EF7A85" w:rsidRDefault="00EF7A85" w:rsidP="00EF7A85">
          <w:pPr>
            <w:rPr>
              <w:rFonts w:cstheme="minorHAnsi"/>
              <w:b/>
              <w:bCs/>
              <w:i/>
              <w:iCs/>
              <w:noProof/>
              <w:color w:val="FF0000"/>
              <w:sz w:val="22"/>
              <w:szCs w:val="22"/>
            </w:rPr>
          </w:pPr>
          <w:r w:rsidRPr="00EF7A85">
            <w:rPr>
              <w:rFonts w:cstheme="minorHAnsi"/>
              <w:b/>
              <w:bCs/>
              <w:i/>
              <w:iCs/>
              <w:noProof/>
              <w:color w:val="FF0000"/>
              <w:sz w:val="22"/>
              <w:szCs w:val="22"/>
            </w:rPr>
            <w:t>Learn, Grow, Flourish</w:t>
          </w:r>
        </w:p>
      </w:tc>
      <w:tc>
        <w:tcPr>
          <w:tcW w:w="5671" w:type="dxa"/>
        </w:tcPr>
        <w:p w14:paraId="59B67BFF" w14:textId="77777777" w:rsidR="00EF7A85" w:rsidRPr="00EF7A85" w:rsidRDefault="00EF7A85" w:rsidP="00694BBD">
          <w:pPr>
            <w:jc w:val="right"/>
            <w:rPr>
              <w:rFonts w:cstheme="minorHAnsi"/>
              <w:b/>
              <w:bCs/>
              <w:noProof/>
              <w:sz w:val="18"/>
              <w:szCs w:val="18"/>
            </w:rPr>
          </w:pPr>
        </w:p>
      </w:tc>
      <w:tc>
        <w:tcPr>
          <w:tcW w:w="3024" w:type="dxa"/>
        </w:tcPr>
        <w:p w14:paraId="48BFBAC1" w14:textId="77777777" w:rsidR="00EF7A85" w:rsidRPr="00EF7A85" w:rsidRDefault="00EF7A85" w:rsidP="00694BBD">
          <w:pPr>
            <w:rPr>
              <w:rFonts w:cstheme="minorHAnsi"/>
              <w:noProof/>
              <w:sz w:val="18"/>
              <w:szCs w:val="18"/>
            </w:rPr>
          </w:pPr>
        </w:p>
      </w:tc>
    </w:tr>
  </w:tbl>
  <w:p w14:paraId="1F70E68E" w14:textId="77777777" w:rsidR="00BC2A50" w:rsidRPr="00F16C80" w:rsidRDefault="00D36255" w:rsidP="00167C7D">
    <w:pPr>
      <w:rPr>
        <w:noProof/>
        <w:sz w:val="20"/>
      </w:rPr>
    </w:pPr>
    <w:r>
      <w:rPr>
        <w:noProof/>
        <w:sz w:val="20"/>
      </w:rPr>
      <w:drawing>
        <wp:anchor distT="0" distB="0" distL="114300" distR="114300" simplePos="0" relativeHeight="251667968" behindDoc="0" locked="0" layoutInCell="1" allowOverlap="1" wp14:anchorId="1C5EFF6B" wp14:editId="037965DF">
          <wp:simplePos x="0" y="0"/>
          <wp:positionH relativeFrom="page">
            <wp:posOffset>302895</wp:posOffset>
          </wp:positionH>
          <wp:positionV relativeFrom="paragraph">
            <wp:posOffset>-1282700</wp:posOffset>
          </wp:positionV>
          <wp:extent cx="1143000" cy="1136650"/>
          <wp:effectExtent l="0" t="0" r="0" b="6350"/>
          <wp:wrapNone/>
          <wp:docPr id="53" name="Picture 5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7920" t="7167" r="5665" b="7309"/>
                  <a:stretch/>
                </pic:blipFill>
                <pic:spPr bwMode="auto">
                  <a:xfrm>
                    <a:off x="0" y="0"/>
                    <a:ext cx="1143000" cy="1136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4BBD">
      <w:rPr>
        <w:noProof/>
        <w:sz w:val="20"/>
      </w:rPr>
      <mc:AlternateContent>
        <mc:Choice Requires="wps">
          <w:drawing>
            <wp:anchor distT="0" distB="0" distL="114300" distR="114300" simplePos="0" relativeHeight="251654656" behindDoc="0" locked="0" layoutInCell="1" allowOverlap="1" wp14:anchorId="6345BFC0" wp14:editId="05DA1B3F">
              <wp:simplePos x="0" y="0"/>
              <wp:positionH relativeFrom="column">
                <wp:posOffset>-434340</wp:posOffset>
              </wp:positionH>
              <wp:positionV relativeFrom="paragraph">
                <wp:posOffset>87630</wp:posOffset>
              </wp:positionV>
              <wp:extent cx="7520940" cy="0"/>
              <wp:effectExtent l="0" t="38100" r="60960" b="57150"/>
              <wp:wrapNone/>
              <wp:docPr id="10" name="Straight Connector 10"/>
              <wp:cNvGraphicFramePr/>
              <a:graphic xmlns:a="http://schemas.openxmlformats.org/drawingml/2006/main">
                <a:graphicData uri="http://schemas.microsoft.com/office/word/2010/wordprocessingShape">
                  <wps:wsp>
                    <wps:cNvCnPr/>
                    <wps:spPr>
                      <a:xfrm>
                        <a:off x="0" y="0"/>
                        <a:ext cx="7520940" cy="0"/>
                      </a:xfrm>
                      <a:prstGeom prst="line">
                        <a:avLst/>
                      </a:prstGeom>
                      <a:ln w="88900" cap="flat" cmpd="thickThin">
                        <a:solidFill>
                          <a:srgbClr val="EA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89372EE" id="Straight Connector 10" o:spid="_x0000_s1026" style="position:absolute;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2pt,6.9pt" to="558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" strokecolor="#ea0000" strokeweight="7pt">
              <v:stroke linestyle="thickTh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67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1"/>
      <w:gridCol w:w="3024"/>
    </w:tblGrid>
    <w:tr w:rsidR="00920B04" w:rsidRPr="00167C7D" w14:paraId="303F7D12" w14:textId="77777777" w:rsidTr="00887282">
      <w:tc>
        <w:tcPr>
          <w:tcW w:w="2977" w:type="dxa"/>
          <w:vMerge w:val="restart"/>
        </w:tcPr>
        <w:p w14:paraId="00FF31D7" w14:textId="77777777" w:rsidR="00920B04" w:rsidRPr="00EF7A85" w:rsidRDefault="00920B04" w:rsidP="00920B04">
          <w:pPr>
            <w:rPr>
              <w:rFonts w:cstheme="minorHAnsi"/>
              <w:b/>
              <w:bCs/>
              <w:noProof/>
              <w:sz w:val="18"/>
              <w:szCs w:val="18"/>
            </w:rPr>
          </w:pPr>
        </w:p>
      </w:tc>
      <w:tc>
        <w:tcPr>
          <w:tcW w:w="5671" w:type="dxa"/>
        </w:tcPr>
        <w:p w14:paraId="5927A8FF"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Headteacher:</w:t>
          </w:r>
        </w:p>
      </w:tc>
      <w:tc>
        <w:tcPr>
          <w:tcW w:w="3024" w:type="dxa"/>
        </w:tcPr>
        <w:p w14:paraId="618B18B3" w14:textId="77777777" w:rsidR="00920B04" w:rsidRPr="00EF7A85" w:rsidRDefault="00920B04" w:rsidP="00920B04">
          <w:pPr>
            <w:rPr>
              <w:rFonts w:cstheme="minorHAnsi"/>
              <w:noProof/>
              <w:sz w:val="18"/>
              <w:szCs w:val="18"/>
            </w:rPr>
          </w:pPr>
          <w:r w:rsidRPr="00EF7A85">
            <w:rPr>
              <w:rFonts w:cstheme="minorHAnsi"/>
              <w:noProof/>
              <w:sz w:val="18"/>
              <w:szCs w:val="18"/>
            </w:rPr>
            <w:t>Mrs Claire Stevens</w:t>
          </w:r>
        </w:p>
      </w:tc>
    </w:tr>
    <w:tr w:rsidR="00920B04" w:rsidRPr="00167C7D" w14:paraId="3D5AB620" w14:textId="77777777" w:rsidTr="00887282">
      <w:tc>
        <w:tcPr>
          <w:tcW w:w="2977" w:type="dxa"/>
          <w:vMerge/>
        </w:tcPr>
        <w:p w14:paraId="0EADE08D" w14:textId="77777777" w:rsidR="00920B04" w:rsidRPr="00EF7A85" w:rsidRDefault="00920B04" w:rsidP="00920B04">
          <w:pPr>
            <w:jc w:val="right"/>
            <w:rPr>
              <w:rFonts w:cstheme="minorHAnsi"/>
              <w:b/>
              <w:bCs/>
              <w:noProof/>
              <w:sz w:val="18"/>
              <w:szCs w:val="18"/>
            </w:rPr>
          </w:pPr>
        </w:p>
      </w:tc>
      <w:tc>
        <w:tcPr>
          <w:tcW w:w="5671" w:type="dxa"/>
        </w:tcPr>
        <w:p w14:paraId="3F8C3FDD"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Tel:</w:t>
          </w:r>
        </w:p>
      </w:tc>
      <w:tc>
        <w:tcPr>
          <w:tcW w:w="3024" w:type="dxa"/>
        </w:tcPr>
        <w:p w14:paraId="027AD56F" w14:textId="77777777" w:rsidR="00920B04" w:rsidRPr="00EF7A85" w:rsidRDefault="00920B04" w:rsidP="00920B04">
          <w:pPr>
            <w:rPr>
              <w:rFonts w:cstheme="minorHAnsi"/>
              <w:noProof/>
              <w:sz w:val="18"/>
              <w:szCs w:val="18"/>
            </w:rPr>
          </w:pPr>
          <w:r w:rsidRPr="00EF7A85">
            <w:rPr>
              <w:rFonts w:cstheme="minorHAnsi"/>
              <w:noProof/>
              <w:sz w:val="18"/>
              <w:szCs w:val="18"/>
            </w:rPr>
            <w:t>01858 555 629</w:t>
          </w:r>
        </w:p>
      </w:tc>
    </w:tr>
    <w:tr w:rsidR="00920B04" w:rsidRPr="00EF7A85" w14:paraId="31D97153" w14:textId="77777777" w:rsidTr="00887282">
      <w:tc>
        <w:tcPr>
          <w:tcW w:w="2977" w:type="dxa"/>
          <w:vMerge/>
        </w:tcPr>
        <w:p w14:paraId="5C09C94F" w14:textId="77777777" w:rsidR="00920B04" w:rsidRPr="00EF7A85" w:rsidRDefault="00920B04" w:rsidP="00920B04">
          <w:pPr>
            <w:jc w:val="right"/>
            <w:rPr>
              <w:rFonts w:cstheme="minorHAnsi"/>
              <w:b/>
              <w:bCs/>
              <w:noProof/>
              <w:sz w:val="8"/>
              <w:szCs w:val="8"/>
            </w:rPr>
          </w:pPr>
        </w:p>
      </w:tc>
      <w:tc>
        <w:tcPr>
          <w:tcW w:w="5671" w:type="dxa"/>
        </w:tcPr>
        <w:p w14:paraId="7E7CCAD0" w14:textId="77777777" w:rsidR="00920B04" w:rsidRPr="00EF7A85" w:rsidRDefault="00920B04" w:rsidP="00920B04">
          <w:pPr>
            <w:jc w:val="right"/>
            <w:rPr>
              <w:rFonts w:cstheme="minorHAnsi"/>
              <w:b/>
              <w:bCs/>
              <w:noProof/>
              <w:sz w:val="8"/>
              <w:szCs w:val="8"/>
            </w:rPr>
          </w:pPr>
        </w:p>
      </w:tc>
      <w:tc>
        <w:tcPr>
          <w:tcW w:w="3024" w:type="dxa"/>
        </w:tcPr>
        <w:p w14:paraId="147D9C14" w14:textId="77777777" w:rsidR="00920B04" w:rsidRPr="00EF7A85" w:rsidRDefault="00920B04" w:rsidP="00920B04">
          <w:pPr>
            <w:rPr>
              <w:rFonts w:cstheme="minorHAnsi"/>
              <w:noProof/>
              <w:sz w:val="8"/>
              <w:szCs w:val="8"/>
            </w:rPr>
          </w:pPr>
        </w:p>
      </w:tc>
    </w:tr>
    <w:tr w:rsidR="00920B04" w:rsidRPr="00167C7D" w14:paraId="3A7C9D33" w14:textId="77777777" w:rsidTr="00887282">
      <w:tc>
        <w:tcPr>
          <w:tcW w:w="2977" w:type="dxa"/>
          <w:vMerge/>
        </w:tcPr>
        <w:p w14:paraId="7DDD509E" w14:textId="77777777" w:rsidR="00920B04" w:rsidRPr="00EF7A85" w:rsidRDefault="00920B04" w:rsidP="00920B04">
          <w:pPr>
            <w:jc w:val="right"/>
            <w:rPr>
              <w:rFonts w:cstheme="minorHAnsi"/>
              <w:b/>
              <w:bCs/>
              <w:noProof/>
              <w:sz w:val="18"/>
              <w:szCs w:val="18"/>
            </w:rPr>
          </w:pPr>
        </w:p>
      </w:tc>
      <w:tc>
        <w:tcPr>
          <w:tcW w:w="5671" w:type="dxa"/>
        </w:tcPr>
        <w:p w14:paraId="2E6ACAF0"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Address:</w:t>
          </w:r>
        </w:p>
      </w:tc>
      <w:tc>
        <w:tcPr>
          <w:tcW w:w="3024" w:type="dxa"/>
        </w:tcPr>
        <w:p w14:paraId="51F837AC" w14:textId="77777777" w:rsidR="00920B04" w:rsidRPr="00EF7A85" w:rsidRDefault="00920B04" w:rsidP="00920B04">
          <w:pPr>
            <w:rPr>
              <w:rFonts w:cstheme="minorHAnsi"/>
              <w:noProof/>
              <w:sz w:val="18"/>
              <w:szCs w:val="18"/>
            </w:rPr>
          </w:pPr>
          <w:r w:rsidRPr="00EF7A85">
            <w:rPr>
              <w:rFonts w:cstheme="minorHAnsi"/>
              <w:noProof/>
              <w:sz w:val="18"/>
              <w:szCs w:val="18"/>
            </w:rPr>
            <w:t>Churchgate</w:t>
          </w:r>
        </w:p>
      </w:tc>
    </w:tr>
    <w:tr w:rsidR="00920B04" w:rsidRPr="00167C7D" w14:paraId="04228AB0" w14:textId="77777777" w:rsidTr="00887282">
      <w:tc>
        <w:tcPr>
          <w:tcW w:w="2977" w:type="dxa"/>
          <w:vMerge/>
        </w:tcPr>
        <w:p w14:paraId="59A76D97" w14:textId="77777777" w:rsidR="00920B04" w:rsidRPr="00EF7A85" w:rsidRDefault="00920B04" w:rsidP="00920B04">
          <w:pPr>
            <w:jc w:val="right"/>
            <w:rPr>
              <w:rFonts w:cstheme="minorHAnsi"/>
              <w:b/>
              <w:bCs/>
              <w:noProof/>
              <w:sz w:val="18"/>
              <w:szCs w:val="18"/>
            </w:rPr>
          </w:pPr>
        </w:p>
      </w:tc>
      <w:tc>
        <w:tcPr>
          <w:tcW w:w="5671" w:type="dxa"/>
        </w:tcPr>
        <w:p w14:paraId="07241F50" w14:textId="77777777" w:rsidR="00920B04" w:rsidRPr="00EF7A85" w:rsidRDefault="00920B04" w:rsidP="00920B04">
          <w:pPr>
            <w:jc w:val="right"/>
            <w:rPr>
              <w:rFonts w:cstheme="minorHAnsi"/>
              <w:b/>
              <w:bCs/>
              <w:noProof/>
              <w:sz w:val="18"/>
              <w:szCs w:val="18"/>
            </w:rPr>
          </w:pPr>
        </w:p>
      </w:tc>
      <w:tc>
        <w:tcPr>
          <w:tcW w:w="3024" w:type="dxa"/>
        </w:tcPr>
        <w:p w14:paraId="0FD1F14B" w14:textId="77777777" w:rsidR="00920B04" w:rsidRPr="00EF7A85" w:rsidRDefault="00920B04" w:rsidP="00920B04">
          <w:pPr>
            <w:rPr>
              <w:rFonts w:cstheme="minorHAnsi"/>
              <w:noProof/>
              <w:sz w:val="18"/>
              <w:szCs w:val="18"/>
            </w:rPr>
          </w:pPr>
          <w:r w:rsidRPr="00EF7A85">
            <w:rPr>
              <w:rFonts w:cstheme="minorHAnsi"/>
              <w:noProof/>
              <w:sz w:val="18"/>
              <w:szCs w:val="18"/>
            </w:rPr>
            <w:t>Hallaton</w:t>
          </w:r>
        </w:p>
      </w:tc>
    </w:tr>
    <w:tr w:rsidR="00920B04" w:rsidRPr="00167C7D" w14:paraId="4763ECA5" w14:textId="77777777" w:rsidTr="00887282">
      <w:tc>
        <w:tcPr>
          <w:tcW w:w="2977" w:type="dxa"/>
          <w:vMerge/>
        </w:tcPr>
        <w:p w14:paraId="3C2F3D82" w14:textId="77777777" w:rsidR="00920B04" w:rsidRPr="00EF7A85" w:rsidRDefault="00920B04" w:rsidP="00920B04">
          <w:pPr>
            <w:jc w:val="right"/>
            <w:rPr>
              <w:rFonts w:cstheme="minorHAnsi"/>
              <w:b/>
              <w:bCs/>
              <w:noProof/>
              <w:sz w:val="18"/>
              <w:szCs w:val="18"/>
            </w:rPr>
          </w:pPr>
        </w:p>
      </w:tc>
      <w:tc>
        <w:tcPr>
          <w:tcW w:w="5671" w:type="dxa"/>
        </w:tcPr>
        <w:p w14:paraId="7B576736" w14:textId="77777777" w:rsidR="00920B04" w:rsidRPr="00EF7A85" w:rsidRDefault="00920B04" w:rsidP="00920B04">
          <w:pPr>
            <w:jc w:val="right"/>
            <w:rPr>
              <w:rFonts w:cstheme="minorHAnsi"/>
              <w:b/>
              <w:bCs/>
              <w:noProof/>
              <w:sz w:val="18"/>
              <w:szCs w:val="18"/>
            </w:rPr>
          </w:pPr>
        </w:p>
      </w:tc>
      <w:tc>
        <w:tcPr>
          <w:tcW w:w="3024" w:type="dxa"/>
        </w:tcPr>
        <w:p w14:paraId="631F6B4A" w14:textId="77777777" w:rsidR="00920B04" w:rsidRPr="00EF7A85" w:rsidRDefault="00920B04" w:rsidP="00920B04">
          <w:pPr>
            <w:rPr>
              <w:rFonts w:cstheme="minorHAnsi"/>
              <w:noProof/>
              <w:sz w:val="18"/>
              <w:szCs w:val="18"/>
            </w:rPr>
          </w:pPr>
          <w:r w:rsidRPr="00EF7A85">
            <w:rPr>
              <w:rFonts w:cstheme="minorHAnsi"/>
              <w:noProof/>
              <w:sz w:val="18"/>
              <w:szCs w:val="18"/>
            </w:rPr>
            <w:t>Market Harbrough</w:t>
          </w:r>
        </w:p>
      </w:tc>
    </w:tr>
    <w:tr w:rsidR="00920B04" w:rsidRPr="00167C7D" w14:paraId="3B891051" w14:textId="77777777" w:rsidTr="00887282">
      <w:tc>
        <w:tcPr>
          <w:tcW w:w="2977" w:type="dxa"/>
          <w:vMerge/>
        </w:tcPr>
        <w:p w14:paraId="5F7A4BF5" w14:textId="77777777" w:rsidR="00920B04" w:rsidRPr="00EF7A85" w:rsidRDefault="00920B04" w:rsidP="00920B04">
          <w:pPr>
            <w:jc w:val="right"/>
            <w:rPr>
              <w:rFonts w:cstheme="minorHAnsi"/>
              <w:b/>
              <w:bCs/>
              <w:noProof/>
              <w:sz w:val="18"/>
              <w:szCs w:val="18"/>
            </w:rPr>
          </w:pPr>
        </w:p>
      </w:tc>
      <w:tc>
        <w:tcPr>
          <w:tcW w:w="5671" w:type="dxa"/>
        </w:tcPr>
        <w:p w14:paraId="71C0E3EC" w14:textId="77777777" w:rsidR="00920B04" w:rsidRPr="00EF7A85" w:rsidRDefault="00920B04" w:rsidP="00920B04">
          <w:pPr>
            <w:jc w:val="right"/>
            <w:rPr>
              <w:rFonts w:cstheme="minorHAnsi"/>
              <w:b/>
              <w:bCs/>
              <w:noProof/>
              <w:sz w:val="18"/>
              <w:szCs w:val="18"/>
            </w:rPr>
          </w:pPr>
        </w:p>
      </w:tc>
      <w:tc>
        <w:tcPr>
          <w:tcW w:w="3024" w:type="dxa"/>
        </w:tcPr>
        <w:p w14:paraId="0FF4C07C" w14:textId="77777777" w:rsidR="00920B04" w:rsidRPr="00EF7A85" w:rsidRDefault="00920B04" w:rsidP="00920B04">
          <w:pPr>
            <w:rPr>
              <w:rFonts w:cstheme="minorHAnsi"/>
              <w:noProof/>
              <w:sz w:val="18"/>
              <w:szCs w:val="18"/>
            </w:rPr>
          </w:pPr>
          <w:r w:rsidRPr="00EF7A85">
            <w:rPr>
              <w:rFonts w:cstheme="minorHAnsi"/>
              <w:noProof/>
              <w:sz w:val="18"/>
              <w:szCs w:val="18"/>
            </w:rPr>
            <w:t>Leicestershire</w:t>
          </w:r>
          <w:r w:rsidR="000766DD">
            <w:rPr>
              <w:rFonts w:cstheme="minorHAnsi"/>
              <w:noProof/>
              <w:sz w:val="18"/>
              <w:szCs w:val="18"/>
            </w:rPr>
            <w:t>, LE16 8TY</w:t>
          </w:r>
        </w:p>
      </w:tc>
    </w:tr>
    <w:tr w:rsidR="00920B04" w:rsidRPr="00EF7A85" w14:paraId="72B9AC78" w14:textId="77777777" w:rsidTr="00887282">
      <w:tc>
        <w:tcPr>
          <w:tcW w:w="2977" w:type="dxa"/>
          <w:vMerge/>
        </w:tcPr>
        <w:p w14:paraId="1443C0E8" w14:textId="77777777" w:rsidR="00920B04" w:rsidRPr="00EF7A85" w:rsidRDefault="00920B04" w:rsidP="00920B04">
          <w:pPr>
            <w:jc w:val="right"/>
            <w:rPr>
              <w:rFonts w:cstheme="minorHAnsi"/>
              <w:b/>
              <w:bCs/>
              <w:noProof/>
              <w:sz w:val="8"/>
              <w:szCs w:val="8"/>
            </w:rPr>
          </w:pPr>
        </w:p>
      </w:tc>
      <w:tc>
        <w:tcPr>
          <w:tcW w:w="5671" w:type="dxa"/>
        </w:tcPr>
        <w:p w14:paraId="064C30B8" w14:textId="77777777" w:rsidR="00920B04" w:rsidRPr="00EF7A85" w:rsidRDefault="00920B04" w:rsidP="00920B04">
          <w:pPr>
            <w:jc w:val="right"/>
            <w:rPr>
              <w:rFonts w:cstheme="minorHAnsi"/>
              <w:b/>
              <w:bCs/>
              <w:noProof/>
              <w:sz w:val="8"/>
              <w:szCs w:val="8"/>
            </w:rPr>
          </w:pPr>
        </w:p>
      </w:tc>
      <w:tc>
        <w:tcPr>
          <w:tcW w:w="3024" w:type="dxa"/>
        </w:tcPr>
        <w:p w14:paraId="33F5AB4E" w14:textId="77777777" w:rsidR="00920B04" w:rsidRPr="00EF7A85" w:rsidRDefault="00920B04" w:rsidP="00920B04">
          <w:pPr>
            <w:rPr>
              <w:rFonts w:cstheme="minorHAnsi"/>
              <w:noProof/>
              <w:sz w:val="8"/>
              <w:szCs w:val="8"/>
            </w:rPr>
          </w:pPr>
        </w:p>
      </w:tc>
    </w:tr>
    <w:tr w:rsidR="00920B04" w:rsidRPr="00167C7D" w14:paraId="714A5F73" w14:textId="77777777" w:rsidTr="00887282">
      <w:tc>
        <w:tcPr>
          <w:tcW w:w="2977" w:type="dxa"/>
          <w:vMerge/>
        </w:tcPr>
        <w:p w14:paraId="581A6F54" w14:textId="77777777" w:rsidR="00920B04" w:rsidRPr="00EF7A85" w:rsidRDefault="00920B04" w:rsidP="00920B04">
          <w:pPr>
            <w:jc w:val="right"/>
            <w:rPr>
              <w:rFonts w:cstheme="minorHAnsi"/>
              <w:b/>
              <w:bCs/>
              <w:noProof/>
              <w:sz w:val="18"/>
              <w:szCs w:val="18"/>
            </w:rPr>
          </w:pPr>
        </w:p>
      </w:tc>
      <w:tc>
        <w:tcPr>
          <w:tcW w:w="5671" w:type="dxa"/>
        </w:tcPr>
        <w:p w14:paraId="092DCD8C"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Email:</w:t>
          </w:r>
        </w:p>
      </w:tc>
      <w:tc>
        <w:tcPr>
          <w:tcW w:w="3024" w:type="dxa"/>
        </w:tcPr>
        <w:p w14:paraId="3D333A25" w14:textId="77777777" w:rsidR="00920B04" w:rsidRPr="00EF7A85" w:rsidRDefault="0033109E" w:rsidP="00920B04">
          <w:pPr>
            <w:rPr>
              <w:rFonts w:cstheme="minorHAnsi"/>
              <w:noProof/>
              <w:sz w:val="18"/>
              <w:szCs w:val="18"/>
            </w:rPr>
          </w:pPr>
          <w:hyperlink r:id="rId1" w:history="1">
            <w:r w:rsidR="00920B04" w:rsidRPr="00EF7A85">
              <w:rPr>
                <w:rStyle w:val="Hyperlink"/>
                <w:rFonts w:cstheme="minorHAnsi"/>
                <w:noProof/>
                <w:sz w:val="18"/>
                <w:szCs w:val="18"/>
              </w:rPr>
              <w:t>office@hallatonprimary.leics.sch.uk</w:t>
            </w:r>
          </w:hyperlink>
        </w:p>
      </w:tc>
    </w:tr>
    <w:tr w:rsidR="00920B04" w:rsidRPr="00167C7D" w14:paraId="25522124" w14:textId="77777777" w:rsidTr="00887282">
      <w:tc>
        <w:tcPr>
          <w:tcW w:w="2977" w:type="dxa"/>
        </w:tcPr>
        <w:p w14:paraId="4D3CBFF4" w14:textId="77777777" w:rsidR="00920B04" w:rsidRPr="00EF7A85" w:rsidRDefault="00920B04" w:rsidP="00920B04">
          <w:pPr>
            <w:rPr>
              <w:rFonts w:cstheme="minorHAnsi"/>
              <w:b/>
              <w:bCs/>
              <w:i/>
              <w:iCs/>
              <w:noProof/>
              <w:color w:val="FF0000"/>
              <w:sz w:val="22"/>
              <w:szCs w:val="22"/>
            </w:rPr>
          </w:pPr>
          <w:r w:rsidRPr="00EF7A85">
            <w:rPr>
              <w:rFonts w:cstheme="minorHAnsi"/>
              <w:b/>
              <w:bCs/>
              <w:i/>
              <w:iCs/>
              <w:noProof/>
              <w:color w:val="FF0000"/>
              <w:sz w:val="22"/>
              <w:szCs w:val="22"/>
            </w:rPr>
            <w:t>Learn, Grow, Flourish</w:t>
          </w:r>
        </w:p>
      </w:tc>
      <w:tc>
        <w:tcPr>
          <w:tcW w:w="5671" w:type="dxa"/>
        </w:tcPr>
        <w:p w14:paraId="2E9CD32D"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Website:</w:t>
          </w:r>
        </w:p>
      </w:tc>
      <w:tc>
        <w:tcPr>
          <w:tcW w:w="3024" w:type="dxa"/>
        </w:tcPr>
        <w:p w14:paraId="515E2F87" w14:textId="77777777" w:rsidR="00920B04" w:rsidRPr="00EF7A85" w:rsidRDefault="0033109E" w:rsidP="00920B04">
          <w:pPr>
            <w:rPr>
              <w:rFonts w:cstheme="minorHAnsi"/>
              <w:noProof/>
              <w:sz w:val="18"/>
              <w:szCs w:val="18"/>
            </w:rPr>
          </w:pPr>
          <w:hyperlink r:id="rId2" w:history="1">
            <w:r w:rsidR="00920B04" w:rsidRPr="00EF7A85">
              <w:rPr>
                <w:rStyle w:val="Hyperlink"/>
                <w:rFonts w:cstheme="minorHAnsi"/>
                <w:noProof/>
                <w:sz w:val="18"/>
                <w:szCs w:val="18"/>
              </w:rPr>
              <w:t>www.hallatonprimary.co.uk</w:t>
            </w:r>
          </w:hyperlink>
        </w:p>
      </w:tc>
    </w:tr>
  </w:tbl>
  <w:p w14:paraId="5ACE2669" w14:textId="77777777" w:rsidR="00920B04" w:rsidRDefault="00920B04">
    <w:pPr>
      <w:pStyle w:val="Header"/>
    </w:pPr>
    <w:r>
      <w:rPr>
        <w:noProof/>
        <w:sz w:val="20"/>
      </w:rPr>
      <w:drawing>
        <wp:anchor distT="0" distB="0" distL="114300" distR="114300" simplePos="0" relativeHeight="251672064" behindDoc="0" locked="0" layoutInCell="1" allowOverlap="1" wp14:anchorId="05B84BBA" wp14:editId="0A3DD2F3">
          <wp:simplePos x="0" y="0"/>
          <wp:positionH relativeFrom="page">
            <wp:posOffset>302260</wp:posOffset>
          </wp:positionH>
          <wp:positionV relativeFrom="page">
            <wp:posOffset>168910</wp:posOffset>
          </wp:positionV>
          <wp:extent cx="1144800" cy="1137600"/>
          <wp:effectExtent l="0" t="0" r="0" b="5715"/>
          <wp:wrapNone/>
          <wp:docPr id="58" name="Picture 5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rotWithShape="1">
                  <a:blip r:embed="rId3">
                    <a:extLst>
                      <a:ext uri="{28A0092B-C50C-407E-A947-70E740481C1C}">
                        <a14:useLocalDpi xmlns:a14="http://schemas.microsoft.com/office/drawing/2010/main" val="0"/>
                      </a:ext>
                    </a:extLst>
                  </a:blip>
                  <a:srcRect l="7920" t="7167" r="5665" b="7309"/>
                  <a:stretch/>
                </pic:blipFill>
                <pic:spPr bwMode="auto">
                  <a:xfrm>
                    <a:off x="0" y="0"/>
                    <a:ext cx="1144800" cy="113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rPr>
      <mc:AlternateContent>
        <mc:Choice Requires="wps">
          <w:drawing>
            <wp:anchor distT="0" distB="0" distL="114300" distR="114300" simplePos="0" relativeHeight="251670016" behindDoc="0" locked="0" layoutInCell="1" allowOverlap="1" wp14:anchorId="00D2667C" wp14:editId="22B24AFC">
              <wp:simplePos x="0" y="0"/>
              <wp:positionH relativeFrom="column">
                <wp:posOffset>-443865</wp:posOffset>
              </wp:positionH>
              <wp:positionV relativeFrom="page">
                <wp:posOffset>1537335</wp:posOffset>
              </wp:positionV>
              <wp:extent cx="7520400" cy="0"/>
              <wp:effectExtent l="0" t="38100" r="61595" b="57150"/>
              <wp:wrapNone/>
              <wp:docPr id="1" name="Straight Connector 1"/>
              <wp:cNvGraphicFramePr/>
              <a:graphic xmlns:a="http://schemas.openxmlformats.org/drawingml/2006/main">
                <a:graphicData uri="http://schemas.microsoft.com/office/word/2010/wordprocessingShape">
                  <wps:wsp>
                    <wps:cNvCnPr/>
                    <wps:spPr>
                      <a:xfrm>
                        <a:off x="0" y="0"/>
                        <a:ext cx="7520400" cy="0"/>
                      </a:xfrm>
                      <a:prstGeom prst="line">
                        <a:avLst/>
                      </a:prstGeom>
                      <a:ln w="88900" cap="flat" cmpd="thickThin">
                        <a:solidFill>
                          <a:srgbClr val="EA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F61259F" id="Straight Connector 1" o:spid="_x0000_s1026" style="position:absolute;z-index:25167001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 from="-34.95pt,121.05pt" to="557.2pt,1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" strokecolor="#ea0000" strokeweight="7pt">
              <v:stroke linestyle="thickThin"/>
              <w10:wrap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0393C"/>
    <w:multiLevelType w:val="hybridMultilevel"/>
    <w:tmpl w:val="E306EE00"/>
    <w:lvl w:ilvl="0" w:tplc="E79E13FA">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0AF2D2D"/>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4DE62F99"/>
    <w:multiLevelType w:val="hybridMultilevel"/>
    <w:tmpl w:val="F8CC2ED2"/>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411A2B"/>
    <w:multiLevelType w:val="hybridMultilevel"/>
    <w:tmpl w:val="4C8C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D5C94"/>
    <w:multiLevelType w:val="hybridMultilevel"/>
    <w:tmpl w:val="B8041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144"/>
    <w:rsid w:val="00002014"/>
    <w:rsid w:val="00021153"/>
    <w:rsid w:val="00036608"/>
    <w:rsid w:val="0006502F"/>
    <w:rsid w:val="00067F4F"/>
    <w:rsid w:val="000766DD"/>
    <w:rsid w:val="00082574"/>
    <w:rsid w:val="000933ED"/>
    <w:rsid w:val="000B719A"/>
    <w:rsid w:val="000B7E31"/>
    <w:rsid w:val="000B7F89"/>
    <w:rsid w:val="000E08B7"/>
    <w:rsid w:val="000E1122"/>
    <w:rsid w:val="00102BBC"/>
    <w:rsid w:val="001170EB"/>
    <w:rsid w:val="0012324E"/>
    <w:rsid w:val="00146A78"/>
    <w:rsid w:val="001549F4"/>
    <w:rsid w:val="00160E31"/>
    <w:rsid w:val="00167C7D"/>
    <w:rsid w:val="001776F8"/>
    <w:rsid w:val="00181702"/>
    <w:rsid w:val="001B1E42"/>
    <w:rsid w:val="001B44D7"/>
    <w:rsid w:val="001C0D76"/>
    <w:rsid w:val="001D702B"/>
    <w:rsid w:val="001D7754"/>
    <w:rsid w:val="0021281A"/>
    <w:rsid w:val="00225EF9"/>
    <w:rsid w:val="00230781"/>
    <w:rsid w:val="00231F63"/>
    <w:rsid w:val="0024556A"/>
    <w:rsid w:val="002530AB"/>
    <w:rsid w:val="002663DF"/>
    <w:rsid w:val="002873F7"/>
    <w:rsid w:val="00297D9B"/>
    <w:rsid w:val="002B5B5E"/>
    <w:rsid w:val="002C1148"/>
    <w:rsid w:val="002C3D8B"/>
    <w:rsid w:val="002D407D"/>
    <w:rsid w:val="002E5690"/>
    <w:rsid w:val="002F5838"/>
    <w:rsid w:val="00304630"/>
    <w:rsid w:val="0031423F"/>
    <w:rsid w:val="0033109E"/>
    <w:rsid w:val="00362038"/>
    <w:rsid w:val="003A352B"/>
    <w:rsid w:val="003B6F07"/>
    <w:rsid w:val="003B7888"/>
    <w:rsid w:val="003C0B64"/>
    <w:rsid w:val="003D42CE"/>
    <w:rsid w:val="003D44CB"/>
    <w:rsid w:val="003D5A68"/>
    <w:rsid w:val="003E5B61"/>
    <w:rsid w:val="003F143C"/>
    <w:rsid w:val="00400EEE"/>
    <w:rsid w:val="004031B1"/>
    <w:rsid w:val="00411AD2"/>
    <w:rsid w:val="00422C8E"/>
    <w:rsid w:val="004265B9"/>
    <w:rsid w:val="004272E2"/>
    <w:rsid w:val="00434961"/>
    <w:rsid w:val="00446DEC"/>
    <w:rsid w:val="00447FD8"/>
    <w:rsid w:val="004835AB"/>
    <w:rsid w:val="004A4919"/>
    <w:rsid w:val="004C51FF"/>
    <w:rsid w:val="004C73E5"/>
    <w:rsid w:val="004D2577"/>
    <w:rsid w:val="004D6822"/>
    <w:rsid w:val="004D77C2"/>
    <w:rsid w:val="004D7826"/>
    <w:rsid w:val="004E32E7"/>
    <w:rsid w:val="00501BDC"/>
    <w:rsid w:val="00510CD3"/>
    <w:rsid w:val="005149BB"/>
    <w:rsid w:val="0053185D"/>
    <w:rsid w:val="0053619C"/>
    <w:rsid w:val="00542A55"/>
    <w:rsid w:val="00556071"/>
    <w:rsid w:val="005654A2"/>
    <w:rsid w:val="00587C90"/>
    <w:rsid w:val="005A1339"/>
    <w:rsid w:val="005A46AB"/>
    <w:rsid w:val="005A473C"/>
    <w:rsid w:val="005A7867"/>
    <w:rsid w:val="005A7FD5"/>
    <w:rsid w:val="005B1B89"/>
    <w:rsid w:val="005B3095"/>
    <w:rsid w:val="005D7A64"/>
    <w:rsid w:val="005E194A"/>
    <w:rsid w:val="005E1E89"/>
    <w:rsid w:val="005E680A"/>
    <w:rsid w:val="0060629E"/>
    <w:rsid w:val="00611096"/>
    <w:rsid w:val="0061375E"/>
    <w:rsid w:val="006153A3"/>
    <w:rsid w:val="00615B77"/>
    <w:rsid w:val="0063682D"/>
    <w:rsid w:val="00640DCF"/>
    <w:rsid w:val="00661139"/>
    <w:rsid w:val="006828F4"/>
    <w:rsid w:val="00694BBD"/>
    <w:rsid w:val="006A0B50"/>
    <w:rsid w:val="006B6527"/>
    <w:rsid w:val="006B718B"/>
    <w:rsid w:val="006C2CD7"/>
    <w:rsid w:val="006F3E1E"/>
    <w:rsid w:val="006F5806"/>
    <w:rsid w:val="006F7760"/>
    <w:rsid w:val="007120E1"/>
    <w:rsid w:val="00720931"/>
    <w:rsid w:val="007568FE"/>
    <w:rsid w:val="007570C3"/>
    <w:rsid w:val="00792864"/>
    <w:rsid w:val="00795A39"/>
    <w:rsid w:val="007A4221"/>
    <w:rsid w:val="007C3825"/>
    <w:rsid w:val="007C5D53"/>
    <w:rsid w:val="007E0B9B"/>
    <w:rsid w:val="007E65E5"/>
    <w:rsid w:val="008434BF"/>
    <w:rsid w:val="00853FAE"/>
    <w:rsid w:val="00870970"/>
    <w:rsid w:val="00886560"/>
    <w:rsid w:val="00892D33"/>
    <w:rsid w:val="008B5B96"/>
    <w:rsid w:val="008E2448"/>
    <w:rsid w:val="008F588A"/>
    <w:rsid w:val="0090748C"/>
    <w:rsid w:val="00911D58"/>
    <w:rsid w:val="00913428"/>
    <w:rsid w:val="00917A0B"/>
    <w:rsid w:val="00920B04"/>
    <w:rsid w:val="0092450F"/>
    <w:rsid w:val="009265FC"/>
    <w:rsid w:val="009269AE"/>
    <w:rsid w:val="00937313"/>
    <w:rsid w:val="00954C31"/>
    <w:rsid w:val="00973667"/>
    <w:rsid w:val="009844EE"/>
    <w:rsid w:val="009A494C"/>
    <w:rsid w:val="009C4052"/>
    <w:rsid w:val="009D63F1"/>
    <w:rsid w:val="009E2BEC"/>
    <w:rsid w:val="00A02A30"/>
    <w:rsid w:val="00A03EC7"/>
    <w:rsid w:val="00A0562E"/>
    <w:rsid w:val="00A104F7"/>
    <w:rsid w:val="00A10A31"/>
    <w:rsid w:val="00A26EDF"/>
    <w:rsid w:val="00A36B10"/>
    <w:rsid w:val="00A5154E"/>
    <w:rsid w:val="00A55E6B"/>
    <w:rsid w:val="00A60B16"/>
    <w:rsid w:val="00A62735"/>
    <w:rsid w:val="00A8563E"/>
    <w:rsid w:val="00A9401E"/>
    <w:rsid w:val="00A972A7"/>
    <w:rsid w:val="00A97B2E"/>
    <w:rsid w:val="00AA4F0A"/>
    <w:rsid w:val="00AB0929"/>
    <w:rsid w:val="00AB6D06"/>
    <w:rsid w:val="00AE3B83"/>
    <w:rsid w:val="00B03B25"/>
    <w:rsid w:val="00B0411A"/>
    <w:rsid w:val="00B410E9"/>
    <w:rsid w:val="00B62144"/>
    <w:rsid w:val="00B63E02"/>
    <w:rsid w:val="00B806BE"/>
    <w:rsid w:val="00B92211"/>
    <w:rsid w:val="00BB0763"/>
    <w:rsid w:val="00BB2013"/>
    <w:rsid w:val="00BB5772"/>
    <w:rsid w:val="00BC2A50"/>
    <w:rsid w:val="00C04245"/>
    <w:rsid w:val="00C203B1"/>
    <w:rsid w:val="00C3330B"/>
    <w:rsid w:val="00C529F7"/>
    <w:rsid w:val="00C5696F"/>
    <w:rsid w:val="00C72657"/>
    <w:rsid w:val="00C82697"/>
    <w:rsid w:val="00C86785"/>
    <w:rsid w:val="00C8777A"/>
    <w:rsid w:val="00CB3CEE"/>
    <w:rsid w:val="00CB5F5B"/>
    <w:rsid w:val="00CC706B"/>
    <w:rsid w:val="00D00F69"/>
    <w:rsid w:val="00D063AA"/>
    <w:rsid w:val="00D109F6"/>
    <w:rsid w:val="00D36255"/>
    <w:rsid w:val="00D3741C"/>
    <w:rsid w:val="00D42BBE"/>
    <w:rsid w:val="00D54575"/>
    <w:rsid w:val="00D67DEA"/>
    <w:rsid w:val="00D7369A"/>
    <w:rsid w:val="00D80152"/>
    <w:rsid w:val="00DA4B57"/>
    <w:rsid w:val="00DD0E9F"/>
    <w:rsid w:val="00DE50DC"/>
    <w:rsid w:val="00DE7850"/>
    <w:rsid w:val="00E01CD1"/>
    <w:rsid w:val="00E02623"/>
    <w:rsid w:val="00E14D85"/>
    <w:rsid w:val="00E24135"/>
    <w:rsid w:val="00E31F84"/>
    <w:rsid w:val="00E33D8A"/>
    <w:rsid w:val="00E53922"/>
    <w:rsid w:val="00E5621D"/>
    <w:rsid w:val="00E833A2"/>
    <w:rsid w:val="00EB20E2"/>
    <w:rsid w:val="00EB29DB"/>
    <w:rsid w:val="00EE05B6"/>
    <w:rsid w:val="00EE2127"/>
    <w:rsid w:val="00EE4338"/>
    <w:rsid w:val="00EF7A85"/>
    <w:rsid w:val="00F11E9A"/>
    <w:rsid w:val="00F16C80"/>
    <w:rsid w:val="00F218E1"/>
    <w:rsid w:val="00F3355F"/>
    <w:rsid w:val="00F35104"/>
    <w:rsid w:val="00F378BC"/>
    <w:rsid w:val="00F43335"/>
    <w:rsid w:val="00F4727C"/>
    <w:rsid w:val="00F61364"/>
    <w:rsid w:val="00F63BCD"/>
    <w:rsid w:val="00F70968"/>
    <w:rsid w:val="00F96F32"/>
    <w:rsid w:val="00FC0345"/>
    <w:rsid w:val="00FC3E3E"/>
    <w:rsid w:val="00FC5F0B"/>
    <w:rsid w:val="00FC6394"/>
    <w:rsid w:val="00FD5C35"/>
    <w:rsid w:val="00FD7A61"/>
    <w:rsid w:val="00FF3A77"/>
    <w:rsid w:val="00FF5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D0C4C1"/>
  <w15:docId w15:val="{431FE1D5-F7ED-4191-9560-FF41B6937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153"/>
    <w:rPr>
      <w:rFonts w:asciiTheme="minorHAnsi" w:hAnsiTheme="minorHAnsi"/>
      <w:sz w:val="24"/>
    </w:rPr>
  </w:style>
  <w:style w:type="paragraph" w:styleId="Heading1">
    <w:name w:val="heading 1"/>
    <w:basedOn w:val="Normal"/>
    <w:next w:val="Normal"/>
    <w:qFormat/>
    <w:rsid w:val="00021153"/>
    <w:pPr>
      <w:keepNext/>
      <w:spacing w:before="240"/>
      <w:outlineLvl w:val="0"/>
    </w:pPr>
    <w:rPr>
      <w:rFonts w:ascii="Calibri Light" w:hAnsi="Calibri Light" w:cs="Arial"/>
      <w:bCs/>
      <w:color w:val="C00000"/>
      <w:kern w:val="32"/>
      <w:sz w:val="32"/>
      <w:szCs w:val="32"/>
    </w:rPr>
  </w:style>
  <w:style w:type="paragraph" w:styleId="Heading2">
    <w:name w:val="heading 2"/>
    <w:basedOn w:val="Normal"/>
    <w:next w:val="Normal"/>
    <w:qFormat/>
    <w:rsid w:val="00021153"/>
    <w:pPr>
      <w:keepNext/>
      <w:spacing w:before="40"/>
      <w:outlineLvl w:val="1"/>
    </w:pPr>
    <w:rPr>
      <w:rFonts w:ascii="Calibri Light" w:hAnsi="Calibri Light" w:cs="Arial"/>
      <w:b/>
      <w:bCs/>
      <w:iCs/>
      <w:color w:val="1F497D" w:themeColor="text2"/>
      <w:sz w:val="28"/>
      <w:szCs w:val="28"/>
    </w:rPr>
  </w:style>
  <w:style w:type="paragraph" w:styleId="Heading6">
    <w:name w:val="heading 6"/>
    <w:basedOn w:val="Normal"/>
    <w:next w:val="Normal"/>
    <w:rsid w:val="005D7A64"/>
    <w:pPr>
      <w:keepNext/>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rsid w:val="00F16C80"/>
    <w:rPr>
      <w:color w:val="0000FF"/>
      <w:u w:val="single"/>
    </w:rPr>
  </w:style>
  <w:style w:type="table" w:styleId="TableGrid">
    <w:name w:val="Table Grid"/>
    <w:basedOn w:val="TableNormal"/>
    <w:uiPriority w:val="59"/>
    <w:rsid w:val="00DE7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rsid w:val="00D54575"/>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067F4F"/>
    <w:pPr>
      <w:ind w:left="720"/>
      <w:contextualSpacing/>
    </w:pPr>
  </w:style>
  <w:style w:type="character" w:customStyle="1" w:styleId="UnresolvedMention">
    <w:name w:val="Unresolved Mention"/>
    <w:basedOn w:val="DefaultParagraphFont"/>
    <w:uiPriority w:val="99"/>
    <w:semiHidden/>
    <w:unhideWhenUsed/>
    <w:rsid w:val="00167C7D"/>
    <w:rPr>
      <w:color w:val="605E5C"/>
      <w:shd w:val="clear" w:color="auto" w:fill="E1DFDD"/>
    </w:rPr>
  </w:style>
  <w:style w:type="paragraph" w:styleId="Title">
    <w:name w:val="Title"/>
    <w:basedOn w:val="Normal"/>
    <w:next w:val="Normal"/>
    <w:link w:val="TitleChar"/>
    <w:qFormat/>
    <w:rsid w:val="00021153"/>
    <w:pPr>
      <w:contextualSpacing/>
    </w:pPr>
    <w:rPr>
      <w:rFonts w:ascii="Calibri Light" w:eastAsiaTheme="majorEastAsia" w:hAnsi="Calibri Light" w:cstheme="majorBidi"/>
      <w:color w:val="C0504D" w:themeColor="accent2"/>
      <w:spacing w:val="-10"/>
      <w:kern w:val="28"/>
      <w:sz w:val="56"/>
      <w:szCs w:val="56"/>
    </w:rPr>
  </w:style>
  <w:style w:type="character" w:customStyle="1" w:styleId="TitleChar">
    <w:name w:val="Title Char"/>
    <w:basedOn w:val="DefaultParagraphFont"/>
    <w:link w:val="Title"/>
    <w:rsid w:val="00021153"/>
    <w:rPr>
      <w:rFonts w:ascii="Calibri Light" w:eastAsiaTheme="majorEastAsia" w:hAnsi="Calibri Light" w:cstheme="majorBidi"/>
      <w:color w:val="C0504D" w:themeColor="accent2"/>
      <w:spacing w:val="-10"/>
      <w:kern w:val="28"/>
      <w:sz w:val="56"/>
      <w:szCs w:val="56"/>
    </w:rPr>
  </w:style>
  <w:style w:type="character" w:styleId="SubtleEmphasis">
    <w:name w:val="Subtle Emphasis"/>
    <w:basedOn w:val="DefaultParagraphFont"/>
    <w:uiPriority w:val="19"/>
    <w:qFormat/>
    <w:rsid w:val="005E194A"/>
    <w:rPr>
      <w:i/>
      <w:iCs/>
      <w:color w:val="404040" w:themeColor="text1" w:themeTint="BF"/>
    </w:rPr>
  </w:style>
  <w:style w:type="paragraph" w:styleId="BodyText">
    <w:name w:val="Body Text"/>
    <w:basedOn w:val="Normal"/>
    <w:link w:val="BodyTextChar"/>
    <w:uiPriority w:val="1"/>
    <w:unhideWhenUsed/>
    <w:qFormat/>
    <w:rsid w:val="00FD7A61"/>
    <w:pPr>
      <w:spacing w:after="240"/>
      <w:jc w:val="both"/>
    </w:pPr>
    <w:rPr>
      <w:rFonts w:ascii="Trebuchet MS" w:eastAsiaTheme="minorHAnsi" w:hAnsi="Trebuchet MS" w:cstheme="minorBidi"/>
      <w:sz w:val="22"/>
      <w:lang w:eastAsia="en-US"/>
    </w:rPr>
  </w:style>
  <w:style w:type="character" w:customStyle="1" w:styleId="BodyTextChar">
    <w:name w:val="Body Text Char"/>
    <w:basedOn w:val="DefaultParagraphFont"/>
    <w:link w:val="BodyText"/>
    <w:uiPriority w:val="1"/>
    <w:rsid w:val="00FD7A61"/>
    <w:rPr>
      <w:rFonts w:ascii="Trebuchet MS" w:eastAsiaTheme="minorHAnsi" w:hAnsi="Trebuchet MS" w:cstheme="minorBid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8007">
      <w:bodyDiv w:val="1"/>
      <w:marLeft w:val="0"/>
      <w:marRight w:val="0"/>
      <w:marTop w:val="0"/>
      <w:marBottom w:val="0"/>
      <w:divBdr>
        <w:top w:val="none" w:sz="0" w:space="0" w:color="auto"/>
        <w:left w:val="none" w:sz="0" w:space="0" w:color="auto"/>
        <w:bottom w:val="none" w:sz="0" w:space="0" w:color="auto"/>
        <w:right w:val="none" w:sz="0" w:space="0" w:color="auto"/>
      </w:divBdr>
    </w:div>
    <w:div w:id="402067669">
      <w:bodyDiv w:val="1"/>
      <w:marLeft w:val="0"/>
      <w:marRight w:val="0"/>
      <w:marTop w:val="0"/>
      <w:marBottom w:val="0"/>
      <w:divBdr>
        <w:top w:val="none" w:sz="0" w:space="0" w:color="auto"/>
        <w:left w:val="none" w:sz="0" w:space="0" w:color="auto"/>
        <w:bottom w:val="none" w:sz="0" w:space="0" w:color="auto"/>
        <w:right w:val="none" w:sz="0" w:space="0" w:color="auto"/>
      </w:divBdr>
      <w:divsChild>
        <w:div w:id="1531644621">
          <w:marLeft w:val="0"/>
          <w:marRight w:val="0"/>
          <w:marTop w:val="0"/>
          <w:marBottom w:val="0"/>
          <w:divBdr>
            <w:top w:val="none" w:sz="0" w:space="0" w:color="auto"/>
            <w:left w:val="none" w:sz="0" w:space="0" w:color="auto"/>
            <w:bottom w:val="none" w:sz="0" w:space="0" w:color="auto"/>
            <w:right w:val="none" w:sz="0" w:space="0" w:color="auto"/>
          </w:divBdr>
        </w:div>
        <w:div w:id="1218971230">
          <w:marLeft w:val="0"/>
          <w:marRight w:val="0"/>
          <w:marTop w:val="0"/>
          <w:marBottom w:val="0"/>
          <w:divBdr>
            <w:top w:val="none" w:sz="0" w:space="0" w:color="auto"/>
            <w:left w:val="none" w:sz="0" w:space="0" w:color="auto"/>
            <w:bottom w:val="none" w:sz="0" w:space="0" w:color="auto"/>
            <w:right w:val="none" w:sz="0" w:space="0" w:color="auto"/>
          </w:divBdr>
        </w:div>
        <w:div w:id="333337887">
          <w:marLeft w:val="0"/>
          <w:marRight w:val="0"/>
          <w:marTop w:val="0"/>
          <w:marBottom w:val="0"/>
          <w:divBdr>
            <w:top w:val="none" w:sz="0" w:space="0" w:color="auto"/>
            <w:left w:val="none" w:sz="0" w:space="0" w:color="auto"/>
            <w:bottom w:val="none" w:sz="0" w:space="0" w:color="auto"/>
            <w:right w:val="none" w:sz="0" w:space="0" w:color="auto"/>
          </w:divBdr>
        </w:div>
        <w:div w:id="1891065976">
          <w:marLeft w:val="0"/>
          <w:marRight w:val="0"/>
          <w:marTop w:val="0"/>
          <w:marBottom w:val="0"/>
          <w:divBdr>
            <w:top w:val="none" w:sz="0" w:space="0" w:color="auto"/>
            <w:left w:val="none" w:sz="0" w:space="0" w:color="auto"/>
            <w:bottom w:val="none" w:sz="0" w:space="0" w:color="auto"/>
            <w:right w:val="none" w:sz="0" w:space="0" w:color="auto"/>
          </w:divBdr>
        </w:div>
      </w:divsChild>
    </w:div>
    <w:div w:id="207935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arental-responsibility-measures-statistics-guid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hallatonprimary.co.uk" TargetMode="External"/><Relationship Id="rId1" Type="http://schemas.openxmlformats.org/officeDocument/2006/relationships/hyperlink" Target="mailto:office@hallatonprimary.leic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FORMS\New_LH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1423F-2F37-46CB-BA56-659198308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New_LH2.dotx</Template>
  <TotalTime>4</TotalTime>
  <Pages>2</Pages>
  <Words>528</Words>
  <Characters>2890</Characters>
  <Application>Microsoft Office Word</Application>
  <DocSecurity>0</DocSecurity>
  <Lines>107</Lines>
  <Paragraphs>33</Paragraphs>
  <ScaleCrop>false</ScaleCrop>
  <HeadingPairs>
    <vt:vector size="2" baseType="variant">
      <vt:variant>
        <vt:lpstr>Title</vt:lpstr>
      </vt:variant>
      <vt:variant>
        <vt:i4>1</vt:i4>
      </vt:variant>
    </vt:vector>
  </HeadingPairs>
  <TitlesOfParts>
    <vt:vector size="1" baseType="lpstr">
      <vt:lpstr>Friday 15th June 2007</vt:lpstr>
    </vt:vector>
  </TitlesOfParts>
  <Company>Leicestershire County Council</Company>
  <LinksUpToDate>false</LinksUpToDate>
  <CharactersWithSpaces>3395</CharactersWithSpaces>
  <SharedDoc>false</SharedDoc>
  <HLinks>
    <vt:vector size="6" baseType="variant">
      <vt:variant>
        <vt:i4>1769480</vt:i4>
      </vt:variant>
      <vt:variant>
        <vt:i4>0</vt:i4>
      </vt:variant>
      <vt:variant>
        <vt:i4>0</vt:i4>
      </vt:variant>
      <vt:variant>
        <vt:i4>5</vt:i4>
      </vt:variant>
      <vt:variant>
        <vt:lpwstr>http://www.stcuthberts.leics.sch.uk/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15th June 2007</dc:title>
  <dc:creator>Chris Miros</dc:creator>
  <cp:lastModifiedBy>Office</cp:lastModifiedBy>
  <cp:revision>3</cp:revision>
  <cp:lastPrinted>2023-10-13T08:29:00Z</cp:lastPrinted>
  <dcterms:created xsi:type="dcterms:W3CDTF">2022-10-28T11:57:00Z</dcterms:created>
  <dcterms:modified xsi:type="dcterms:W3CDTF">2023-10-13T08:31:00Z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ea837af841ed6a4f05167be9055da1d07d4c1c75c5c080198463bfca3f91fe79</vt:lpwstr>
  </property>
</Properties>
</file>