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5798" w:tblpY="120"/>
        <w:tblW w:w="0" w:type="auto"/>
        <w:tblLook w:val="04A0" w:firstRow="1" w:lastRow="0" w:firstColumn="1" w:lastColumn="0" w:noHBand="0" w:noVBand="1"/>
      </w:tblPr>
      <w:tblGrid>
        <w:gridCol w:w="1838"/>
        <w:gridCol w:w="992"/>
        <w:gridCol w:w="1985"/>
        <w:gridCol w:w="993"/>
      </w:tblGrid>
      <w:tr w:rsidR="002546EC" w14:paraId="1367C02E" w14:textId="77777777" w:rsidTr="002546EC">
        <w:tc>
          <w:tcPr>
            <w:tcW w:w="1838" w:type="dxa"/>
            <w:tcBorders>
              <w:top w:val="nil"/>
              <w:left w:val="nil"/>
              <w:bottom w:val="single" w:sz="4" w:space="0" w:color="C0504D" w:themeColor="accent2"/>
              <w:right w:val="nil"/>
            </w:tcBorders>
            <w:shd w:val="clear" w:color="auto" w:fill="C0504D" w:themeFill="accent2"/>
          </w:tcPr>
          <w:p w14:paraId="0E71976F" w14:textId="77777777" w:rsidR="008A691B" w:rsidRPr="00B802A9" w:rsidRDefault="008A691B" w:rsidP="008A691B">
            <w:pPr>
              <w:rPr>
                <w:b/>
                <w:bCs/>
                <w:color w:val="FFFFFF" w:themeColor="background1"/>
              </w:rPr>
            </w:pPr>
            <w:r>
              <w:rPr>
                <w:b/>
                <w:bCs/>
                <w:color w:val="FFFFFF" w:themeColor="background1"/>
              </w:rPr>
              <w:t>Admission No.:</w:t>
            </w:r>
          </w:p>
        </w:tc>
        <w:tc>
          <w:tcPr>
            <w:tcW w:w="992" w:type="dxa"/>
            <w:tcBorders>
              <w:top w:val="single" w:sz="4" w:space="0" w:color="C0504D" w:themeColor="accent2"/>
              <w:left w:val="nil"/>
              <w:bottom w:val="single" w:sz="4" w:space="0" w:color="C0504D" w:themeColor="accent2"/>
              <w:right w:val="single" w:sz="4" w:space="0" w:color="C0504D" w:themeColor="accent2"/>
            </w:tcBorders>
          </w:tcPr>
          <w:p w14:paraId="36CB45B5" w14:textId="77777777" w:rsidR="008A691B" w:rsidRDefault="008A691B" w:rsidP="008A691B"/>
        </w:tc>
        <w:tc>
          <w:tcPr>
            <w:tcW w:w="198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C0504D" w:themeFill="accent2"/>
          </w:tcPr>
          <w:p w14:paraId="2F3DF610" w14:textId="77777777" w:rsidR="008A691B" w:rsidRDefault="008A691B" w:rsidP="008A691B">
            <w:r>
              <w:rPr>
                <w:b/>
                <w:bCs/>
                <w:color w:val="FFFFFF" w:themeColor="background1"/>
              </w:rPr>
              <w:t>A</w:t>
            </w:r>
            <w:r w:rsidRPr="00131B36">
              <w:rPr>
                <w:b/>
                <w:bCs/>
                <w:color w:val="FFFFFF" w:themeColor="background1"/>
              </w:rPr>
              <w:t>dmission Date:</w:t>
            </w:r>
          </w:p>
        </w:tc>
        <w:tc>
          <w:tcPr>
            <w:tcW w:w="993"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7159E53" w14:textId="77777777" w:rsidR="008A691B" w:rsidRDefault="008A691B" w:rsidP="008A691B"/>
        </w:tc>
      </w:tr>
      <w:tr w:rsidR="002546EC" w14:paraId="3328962F" w14:textId="77777777" w:rsidTr="002546EC">
        <w:tc>
          <w:tcPr>
            <w:tcW w:w="1838" w:type="dxa"/>
            <w:tcBorders>
              <w:top w:val="single" w:sz="4" w:space="0" w:color="C0504D" w:themeColor="accent2"/>
              <w:left w:val="nil"/>
              <w:bottom w:val="single" w:sz="4" w:space="0" w:color="C0504D" w:themeColor="accent2"/>
              <w:right w:val="nil"/>
            </w:tcBorders>
            <w:shd w:val="clear" w:color="auto" w:fill="C0504D" w:themeFill="accent2"/>
          </w:tcPr>
          <w:p w14:paraId="0E445917" w14:textId="77777777" w:rsidR="008A691B" w:rsidRPr="008A691B" w:rsidRDefault="008A691B" w:rsidP="008A691B">
            <w:pPr>
              <w:rPr>
                <w:b/>
                <w:bCs/>
                <w:color w:val="FFFFFF" w:themeColor="background1"/>
              </w:rPr>
            </w:pPr>
            <w:r>
              <w:rPr>
                <w:b/>
                <w:bCs/>
                <w:color w:val="FFFFFF" w:themeColor="background1"/>
              </w:rPr>
              <w:t>Year Group:</w:t>
            </w:r>
          </w:p>
        </w:tc>
        <w:tc>
          <w:tcPr>
            <w:tcW w:w="992" w:type="dxa"/>
            <w:tcBorders>
              <w:top w:val="single" w:sz="4" w:space="0" w:color="C0504D" w:themeColor="accent2"/>
              <w:left w:val="nil"/>
              <w:bottom w:val="single" w:sz="4" w:space="0" w:color="C0504D" w:themeColor="accent2"/>
              <w:right w:val="single" w:sz="4" w:space="0" w:color="C0504D" w:themeColor="accent2"/>
            </w:tcBorders>
          </w:tcPr>
          <w:p w14:paraId="6F1A798E" w14:textId="77777777" w:rsidR="008A691B" w:rsidRDefault="008A691B" w:rsidP="008A691B"/>
        </w:tc>
        <w:tc>
          <w:tcPr>
            <w:tcW w:w="198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C0504D" w:themeFill="accent2"/>
          </w:tcPr>
          <w:p w14:paraId="65B6313F" w14:textId="77777777" w:rsidR="008A691B" w:rsidRDefault="008A691B" w:rsidP="008A691B">
            <w:r w:rsidRPr="00131B36">
              <w:rPr>
                <w:b/>
                <w:bCs/>
                <w:color w:val="FFFFFF" w:themeColor="background1"/>
              </w:rPr>
              <w:t>Reg Group:</w:t>
            </w:r>
          </w:p>
        </w:tc>
        <w:tc>
          <w:tcPr>
            <w:tcW w:w="993"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98C370C" w14:textId="77777777" w:rsidR="008A691B" w:rsidRDefault="008A691B" w:rsidP="008A691B"/>
        </w:tc>
      </w:tr>
    </w:tbl>
    <w:p w14:paraId="6A06572E" w14:textId="77777777" w:rsidR="003213F9" w:rsidRDefault="003213F9" w:rsidP="003213F9">
      <w:pPr>
        <w:pStyle w:val="Title"/>
      </w:pPr>
      <w:r>
        <w:t>Pupil Admission Form</w:t>
      </w:r>
    </w:p>
    <w:p w14:paraId="47AC54E7" w14:textId="77777777" w:rsidR="0019246E" w:rsidRDefault="0019246E" w:rsidP="007C48FC"/>
    <w:p w14:paraId="303C6A24" w14:textId="3667D03C" w:rsidR="007C48FC" w:rsidRDefault="003213F9" w:rsidP="007C48FC">
      <w:r w:rsidRPr="003213F9">
        <w:t>Please complete and return this form to the school for our records. You will also need to apply direct</w:t>
      </w:r>
      <w:r w:rsidR="002546EC">
        <w:t>ly to</w:t>
      </w:r>
      <w:r w:rsidRPr="003213F9">
        <w:t xml:space="preserve"> whichever Local Authority you pay your Council Tax. For Leicestershire residents this can be done online at </w:t>
      </w:r>
      <w:hyperlink r:id="rId8" w:history="1">
        <w:r w:rsidRPr="00F528D8">
          <w:rPr>
            <w:rStyle w:val="Hyperlink"/>
          </w:rPr>
          <w:t>www.leics.gov.uk/admissions</w:t>
        </w:r>
      </w:hyperlink>
      <w:r>
        <w:t xml:space="preserve"> </w:t>
      </w:r>
      <w:r w:rsidRPr="003213F9">
        <w:t>or a form is available from the school office. You will usually need to register with the Local Authority no later than the January prior to September admission.</w:t>
      </w:r>
    </w:p>
    <w:tbl>
      <w:tblPr>
        <w:tblStyle w:val="TableGrid"/>
        <w:tblW w:w="10270" w:type="dxa"/>
        <w:tblLook w:val="04A0" w:firstRow="1" w:lastRow="0" w:firstColumn="1" w:lastColumn="0" w:noHBand="0" w:noVBand="1"/>
      </w:tblPr>
      <w:tblGrid>
        <w:gridCol w:w="2268"/>
        <w:gridCol w:w="3119"/>
        <w:gridCol w:w="2268"/>
        <w:gridCol w:w="2615"/>
      </w:tblGrid>
      <w:tr w:rsidR="003213F9" w14:paraId="071DA399" w14:textId="77777777" w:rsidTr="00293FDE">
        <w:trPr>
          <w:trHeight w:val="340"/>
        </w:trPr>
        <w:tc>
          <w:tcPr>
            <w:tcW w:w="2268" w:type="dxa"/>
            <w:tcBorders>
              <w:top w:val="nil"/>
              <w:left w:val="nil"/>
              <w:bottom w:val="nil"/>
              <w:right w:val="nil"/>
            </w:tcBorders>
            <w:vAlign w:val="bottom"/>
          </w:tcPr>
          <w:p w14:paraId="1A100297" w14:textId="77777777" w:rsidR="003213F9" w:rsidRDefault="003213F9" w:rsidP="00293FDE">
            <w:pPr>
              <w:jc w:val="right"/>
            </w:pPr>
            <w:r>
              <w:t>Legal Surname:</w:t>
            </w:r>
          </w:p>
        </w:tc>
        <w:tc>
          <w:tcPr>
            <w:tcW w:w="3119" w:type="dxa"/>
            <w:tcBorders>
              <w:top w:val="nil"/>
              <w:left w:val="nil"/>
              <w:bottom w:val="single" w:sz="4" w:space="0" w:color="auto"/>
              <w:right w:val="nil"/>
            </w:tcBorders>
            <w:vAlign w:val="bottom"/>
          </w:tcPr>
          <w:p w14:paraId="73402914" w14:textId="77777777" w:rsidR="003213F9" w:rsidRDefault="003213F9" w:rsidP="008A691B">
            <w:pPr>
              <w:spacing w:line="480" w:lineRule="auto"/>
            </w:pPr>
          </w:p>
        </w:tc>
        <w:tc>
          <w:tcPr>
            <w:tcW w:w="2268" w:type="dxa"/>
            <w:tcBorders>
              <w:top w:val="nil"/>
              <w:left w:val="nil"/>
              <w:bottom w:val="nil"/>
              <w:right w:val="nil"/>
            </w:tcBorders>
            <w:vAlign w:val="bottom"/>
          </w:tcPr>
          <w:p w14:paraId="7F74D661" w14:textId="77777777" w:rsidR="003213F9" w:rsidRDefault="003213F9" w:rsidP="00293FDE">
            <w:pPr>
              <w:jc w:val="right"/>
            </w:pPr>
            <w:r>
              <w:t>Legal Forename:</w:t>
            </w:r>
          </w:p>
        </w:tc>
        <w:tc>
          <w:tcPr>
            <w:tcW w:w="2615" w:type="dxa"/>
            <w:tcBorders>
              <w:top w:val="nil"/>
              <w:left w:val="nil"/>
              <w:bottom w:val="single" w:sz="4" w:space="0" w:color="auto"/>
              <w:right w:val="nil"/>
            </w:tcBorders>
            <w:vAlign w:val="bottom"/>
          </w:tcPr>
          <w:p w14:paraId="405139A7" w14:textId="77777777" w:rsidR="003213F9" w:rsidRDefault="003213F9" w:rsidP="00293FDE">
            <w:pPr>
              <w:jc w:val="right"/>
            </w:pPr>
          </w:p>
        </w:tc>
      </w:tr>
      <w:tr w:rsidR="003213F9" w14:paraId="78FFF8C4" w14:textId="77777777" w:rsidTr="00293FDE">
        <w:trPr>
          <w:trHeight w:val="340"/>
        </w:trPr>
        <w:tc>
          <w:tcPr>
            <w:tcW w:w="2268" w:type="dxa"/>
            <w:tcBorders>
              <w:top w:val="nil"/>
              <w:left w:val="nil"/>
              <w:bottom w:val="nil"/>
              <w:right w:val="nil"/>
            </w:tcBorders>
            <w:vAlign w:val="bottom"/>
          </w:tcPr>
          <w:p w14:paraId="1719D597" w14:textId="77777777" w:rsidR="003213F9" w:rsidRDefault="003213F9" w:rsidP="00293FDE">
            <w:pPr>
              <w:jc w:val="right"/>
            </w:pPr>
            <w:r>
              <w:t>Address:</w:t>
            </w:r>
          </w:p>
        </w:tc>
        <w:tc>
          <w:tcPr>
            <w:tcW w:w="3119" w:type="dxa"/>
            <w:tcBorders>
              <w:top w:val="single" w:sz="4" w:space="0" w:color="auto"/>
              <w:left w:val="nil"/>
              <w:bottom w:val="single" w:sz="4" w:space="0" w:color="auto"/>
              <w:right w:val="nil"/>
            </w:tcBorders>
            <w:vAlign w:val="bottom"/>
          </w:tcPr>
          <w:p w14:paraId="5523AD63" w14:textId="77777777" w:rsidR="003213F9" w:rsidRDefault="003213F9" w:rsidP="00CC1AE3">
            <w:pPr>
              <w:spacing w:line="480" w:lineRule="auto"/>
              <w:jc w:val="right"/>
            </w:pPr>
          </w:p>
        </w:tc>
        <w:tc>
          <w:tcPr>
            <w:tcW w:w="2268" w:type="dxa"/>
            <w:tcBorders>
              <w:top w:val="nil"/>
              <w:left w:val="nil"/>
              <w:bottom w:val="single" w:sz="4" w:space="0" w:color="auto"/>
              <w:right w:val="nil"/>
            </w:tcBorders>
            <w:vAlign w:val="bottom"/>
          </w:tcPr>
          <w:p w14:paraId="54BF9D42" w14:textId="77777777" w:rsidR="003213F9" w:rsidRDefault="003213F9" w:rsidP="00293FDE">
            <w:pPr>
              <w:jc w:val="right"/>
            </w:pPr>
          </w:p>
        </w:tc>
        <w:tc>
          <w:tcPr>
            <w:tcW w:w="2615" w:type="dxa"/>
            <w:tcBorders>
              <w:top w:val="single" w:sz="4" w:space="0" w:color="auto"/>
              <w:left w:val="nil"/>
              <w:bottom w:val="single" w:sz="4" w:space="0" w:color="auto"/>
              <w:right w:val="nil"/>
            </w:tcBorders>
            <w:vAlign w:val="bottom"/>
          </w:tcPr>
          <w:p w14:paraId="5600D533" w14:textId="77777777" w:rsidR="003213F9" w:rsidRDefault="003213F9" w:rsidP="00293FDE">
            <w:pPr>
              <w:jc w:val="right"/>
            </w:pPr>
          </w:p>
        </w:tc>
      </w:tr>
      <w:tr w:rsidR="003213F9" w14:paraId="5CE1B096" w14:textId="77777777" w:rsidTr="00293FDE">
        <w:trPr>
          <w:trHeight w:val="340"/>
        </w:trPr>
        <w:tc>
          <w:tcPr>
            <w:tcW w:w="2268" w:type="dxa"/>
            <w:tcBorders>
              <w:top w:val="nil"/>
              <w:left w:val="nil"/>
              <w:bottom w:val="nil"/>
              <w:right w:val="nil"/>
            </w:tcBorders>
            <w:vAlign w:val="bottom"/>
          </w:tcPr>
          <w:p w14:paraId="0EF75EFB" w14:textId="77777777" w:rsidR="003213F9" w:rsidRDefault="003213F9" w:rsidP="00293FDE">
            <w:pPr>
              <w:jc w:val="right"/>
            </w:pPr>
          </w:p>
        </w:tc>
        <w:tc>
          <w:tcPr>
            <w:tcW w:w="3119" w:type="dxa"/>
            <w:tcBorders>
              <w:top w:val="single" w:sz="4" w:space="0" w:color="auto"/>
              <w:left w:val="nil"/>
              <w:bottom w:val="single" w:sz="4" w:space="0" w:color="auto"/>
              <w:right w:val="nil"/>
            </w:tcBorders>
            <w:vAlign w:val="bottom"/>
          </w:tcPr>
          <w:p w14:paraId="43038CB0" w14:textId="77777777" w:rsidR="003213F9" w:rsidRDefault="003213F9" w:rsidP="00CC1AE3">
            <w:pPr>
              <w:spacing w:line="480" w:lineRule="auto"/>
              <w:jc w:val="right"/>
            </w:pPr>
          </w:p>
        </w:tc>
        <w:tc>
          <w:tcPr>
            <w:tcW w:w="2268" w:type="dxa"/>
            <w:tcBorders>
              <w:top w:val="single" w:sz="4" w:space="0" w:color="auto"/>
              <w:left w:val="nil"/>
              <w:bottom w:val="nil"/>
              <w:right w:val="nil"/>
            </w:tcBorders>
            <w:vAlign w:val="bottom"/>
          </w:tcPr>
          <w:p w14:paraId="7A391D0B" w14:textId="77777777" w:rsidR="003213F9" w:rsidRDefault="003213F9" w:rsidP="00293FDE">
            <w:pPr>
              <w:jc w:val="right"/>
            </w:pPr>
            <w:r>
              <w:t xml:space="preserve">Postcode: </w:t>
            </w:r>
          </w:p>
        </w:tc>
        <w:tc>
          <w:tcPr>
            <w:tcW w:w="2615" w:type="dxa"/>
            <w:tcBorders>
              <w:top w:val="single" w:sz="4" w:space="0" w:color="auto"/>
              <w:left w:val="nil"/>
              <w:bottom w:val="single" w:sz="4" w:space="0" w:color="auto"/>
              <w:right w:val="nil"/>
            </w:tcBorders>
            <w:vAlign w:val="bottom"/>
          </w:tcPr>
          <w:p w14:paraId="7C1C186B" w14:textId="77777777" w:rsidR="003213F9" w:rsidRDefault="003213F9" w:rsidP="00293FDE">
            <w:pPr>
              <w:jc w:val="right"/>
            </w:pPr>
          </w:p>
        </w:tc>
      </w:tr>
      <w:tr w:rsidR="003213F9" w14:paraId="00CEFF8D" w14:textId="77777777" w:rsidTr="00293FDE">
        <w:trPr>
          <w:trHeight w:val="340"/>
        </w:trPr>
        <w:tc>
          <w:tcPr>
            <w:tcW w:w="2268" w:type="dxa"/>
            <w:tcBorders>
              <w:top w:val="nil"/>
              <w:left w:val="nil"/>
              <w:bottom w:val="nil"/>
              <w:right w:val="nil"/>
            </w:tcBorders>
            <w:vAlign w:val="bottom"/>
          </w:tcPr>
          <w:p w14:paraId="59406419" w14:textId="77777777" w:rsidR="003213F9" w:rsidRDefault="003213F9" w:rsidP="00293FDE">
            <w:pPr>
              <w:jc w:val="right"/>
            </w:pPr>
            <w:r>
              <w:t>Date of Birth:</w:t>
            </w:r>
          </w:p>
        </w:tc>
        <w:tc>
          <w:tcPr>
            <w:tcW w:w="3119" w:type="dxa"/>
            <w:tcBorders>
              <w:top w:val="single" w:sz="4" w:space="0" w:color="auto"/>
              <w:left w:val="nil"/>
              <w:bottom w:val="single" w:sz="4" w:space="0" w:color="auto"/>
              <w:right w:val="nil"/>
            </w:tcBorders>
            <w:vAlign w:val="bottom"/>
          </w:tcPr>
          <w:p w14:paraId="164D0BB8" w14:textId="77777777" w:rsidR="003213F9" w:rsidRDefault="003213F9" w:rsidP="00CC1AE3">
            <w:pPr>
              <w:spacing w:line="480" w:lineRule="auto"/>
              <w:jc w:val="right"/>
            </w:pPr>
          </w:p>
        </w:tc>
        <w:tc>
          <w:tcPr>
            <w:tcW w:w="2268" w:type="dxa"/>
            <w:tcBorders>
              <w:top w:val="nil"/>
              <w:left w:val="nil"/>
              <w:bottom w:val="nil"/>
              <w:right w:val="nil"/>
            </w:tcBorders>
            <w:vAlign w:val="bottom"/>
          </w:tcPr>
          <w:p w14:paraId="24C75641" w14:textId="77777777" w:rsidR="003213F9" w:rsidRDefault="003213F9" w:rsidP="00293FDE">
            <w:pPr>
              <w:jc w:val="right"/>
            </w:pPr>
            <w:r>
              <w:t>Gender:</w:t>
            </w:r>
          </w:p>
        </w:tc>
        <w:tc>
          <w:tcPr>
            <w:tcW w:w="2615" w:type="dxa"/>
            <w:tcBorders>
              <w:top w:val="single" w:sz="4" w:space="0" w:color="auto"/>
              <w:left w:val="nil"/>
              <w:bottom w:val="single" w:sz="4" w:space="0" w:color="auto"/>
              <w:right w:val="nil"/>
            </w:tcBorders>
            <w:vAlign w:val="bottom"/>
          </w:tcPr>
          <w:p w14:paraId="0E44CF3D" w14:textId="77777777" w:rsidR="003213F9" w:rsidRDefault="003213F9" w:rsidP="00293FDE">
            <w:pPr>
              <w:jc w:val="right"/>
            </w:pPr>
          </w:p>
        </w:tc>
      </w:tr>
      <w:tr w:rsidR="003213F9" w14:paraId="0ABC51F9" w14:textId="77777777" w:rsidTr="00293FDE">
        <w:trPr>
          <w:trHeight w:val="340"/>
        </w:trPr>
        <w:tc>
          <w:tcPr>
            <w:tcW w:w="2268" w:type="dxa"/>
            <w:tcBorders>
              <w:top w:val="nil"/>
              <w:left w:val="nil"/>
              <w:bottom w:val="nil"/>
              <w:right w:val="nil"/>
            </w:tcBorders>
            <w:vAlign w:val="bottom"/>
          </w:tcPr>
          <w:p w14:paraId="202E7407" w14:textId="77777777" w:rsidR="003213F9" w:rsidRDefault="003213F9" w:rsidP="00293FDE">
            <w:pPr>
              <w:jc w:val="right"/>
            </w:pPr>
            <w:r>
              <w:t>Preferred Surname:</w:t>
            </w:r>
          </w:p>
        </w:tc>
        <w:tc>
          <w:tcPr>
            <w:tcW w:w="3119" w:type="dxa"/>
            <w:tcBorders>
              <w:top w:val="single" w:sz="4" w:space="0" w:color="auto"/>
              <w:left w:val="nil"/>
              <w:bottom w:val="single" w:sz="4" w:space="0" w:color="auto"/>
              <w:right w:val="nil"/>
            </w:tcBorders>
            <w:vAlign w:val="bottom"/>
          </w:tcPr>
          <w:p w14:paraId="3126060A" w14:textId="77777777" w:rsidR="003213F9" w:rsidRDefault="003213F9" w:rsidP="00CC1AE3">
            <w:pPr>
              <w:spacing w:line="480" w:lineRule="auto"/>
              <w:jc w:val="right"/>
            </w:pPr>
          </w:p>
        </w:tc>
        <w:tc>
          <w:tcPr>
            <w:tcW w:w="2268" w:type="dxa"/>
            <w:tcBorders>
              <w:top w:val="nil"/>
              <w:left w:val="nil"/>
              <w:bottom w:val="nil"/>
              <w:right w:val="nil"/>
            </w:tcBorders>
            <w:vAlign w:val="bottom"/>
          </w:tcPr>
          <w:p w14:paraId="1AC27647" w14:textId="77777777" w:rsidR="003213F9" w:rsidRDefault="003213F9" w:rsidP="00293FDE">
            <w:pPr>
              <w:jc w:val="right"/>
            </w:pPr>
            <w:r>
              <w:t>Preferred Forename:</w:t>
            </w:r>
          </w:p>
        </w:tc>
        <w:tc>
          <w:tcPr>
            <w:tcW w:w="2615" w:type="dxa"/>
            <w:tcBorders>
              <w:top w:val="single" w:sz="4" w:space="0" w:color="auto"/>
              <w:left w:val="nil"/>
              <w:bottom w:val="single" w:sz="4" w:space="0" w:color="auto"/>
              <w:right w:val="nil"/>
            </w:tcBorders>
            <w:vAlign w:val="bottom"/>
          </w:tcPr>
          <w:p w14:paraId="31404C4F" w14:textId="77777777" w:rsidR="003213F9" w:rsidRDefault="003213F9" w:rsidP="00293FDE">
            <w:pPr>
              <w:jc w:val="right"/>
            </w:pPr>
          </w:p>
        </w:tc>
      </w:tr>
      <w:tr w:rsidR="003213F9" w14:paraId="5DC9506C" w14:textId="77777777" w:rsidTr="00293FDE">
        <w:trPr>
          <w:trHeight w:val="340"/>
        </w:trPr>
        <w:tc>
          <w:tcPr>
            <w:tcW w:w="2268" w:type="dxa"/>
            <w:tcBorders>
              <w:top w:val="nil"/>
              <w:left w:val="nil"/>
              <w:bottom w:val="nil"/>
              <w:right w:val="nil"/>
            </w:tcBorders>
            <w:vAlign w:val="bottom"/>
          </w:tcPr>
          <w:p w14:paraId="75A1826D" w14:textId="77777777" w:rsidR="003213F9" w:rsidRDefault="003213F9" w:rsidP="00293FDE">
            <w:pPr>
              <w:jc w:val="right"/>
            </w:pPr>
            <w:r>
              <w:t>Middle Name(s):</w:t>
            </w:r>
          </w:p>
        </w:tc>
        <w:tc>
          <w:tcPr>
            <w:tcW w:w="3119" w:type="dxa"/>
            <w:tcBorders>
              <w:top w:val="single" w:sz="4" w:space="0" w:color="auto"/>
              <w:left w:val="nil"/>
              <w:bottom w:val="single" w:sz="4" w:space="0" w:color="auto"/>
              <w:right w:val="nil"/>
            </w:tcBorders>
            <w:vAlign w:val="bottom"/>
          </w:tcPr>
          <w:p w14:paraId="5015844C" w14:textId="77777777" w:rsidR="003213F9" w:rsidRDefault="003213F9" w:rsidP="00CC1AE3">
            <w:pPr>
              <w:spacing w:line="480" w:lineRule="auto"/>
              <w:jc w:val="right"/>
            </w:pPr>
          </w:p>
        </w:tc>
        <w:tc>
          <w:tcPr>
            <w:tcW w:w="2268" w:type="dxa"/>
            <w:tcBorders>
              <w:top w:val="nil"/>
              <w:left w:val="nil"/>
              <w:bottom w:val="nil"/>
              <w:right w:val="nil"/>
            </w:tcBorders>
            <w:vAlign w:val="bottom"/>
          </w:tcPr>
          <w:p w14:paraId="64814108" w14:textId="4340AD35" w:rsidR="003213F9" w:rsidRDefault="003213F9" w:rsidP="00293FDE">
            <w:pPr>
              <w:jc w:val="right"/>
            </w:pPr>
            <w:r>
              <w:t>Home Tel</w:t>
            </w:r>
            <w:r w:rsidR="00817C23">
              <w:t>.</w:t>
            </w:r>
            <w:r>
              <w:t xml:space="preserve"> No.:</w:t>
            </w:r>
          </w:p>
        </w:tc>
        <w:tc>
          <w:tcPr>
            <w:tcW w:w="2615" w:type="dxa"/>
            <w:tcBorders>
              <w:top w:val="single" w:sz="4" w:space="0" w:color="auto"/>
              <w:left w:val="nil"/>
              <w:bottom w:val="single" w:sz="4" w:space="0" w:color="auto"/>
              <w:right w:val="nil"/>
            </w:tcBorders>
            <w:vAlign w:val="bottom"/>
          </w:tcPr>
          <w:p w14:paraId="4DA8BF8D" w14:textId="77777777" w:rsidR="003213F9" w:rsidRDefault="003213F9" w:rsidP="00293FDE">
            <w:pPr>
              <w:jc w:val="right"/>
            </w:pPr>
          </w:p>
        </w:tc>
      </w:tr>
    </w:tbl>
    <w:p w14:paraId="076A74D0" w14:textId="1EB80419" w:rsidR="003213F9" w:rsidRDefault="003213F9" w:rsidP="007C48FC"/>
    <w:p w14:paraId="222E04C2" w14:textId="77777777" w:rsidR="008A691B" w:rsidRDefault="008A691B" w:rsidP="008A691B">
      <w:pPr>
        <w:pStyle w:val="Heading1"/>
        <w:spacing w:before="0"/>
      </w:pPr>
      <w:r>
        <w:t>Contact Information</w:t>
      </w:r>
    </w:p>
    <w:p w14:paraId="5A79427E" w14:textId="77777777" w:rsidR="008A691B" w:rsidRDefault="008A691B" w:rsidP="008A691B">
      <w:r>
        <w:t>Please give details of all persons who have parental responsibility and anyone else you wish to be contacts in an emergency. Place them in the order that you wish them to be contacted.</w:t>
      </w:r>
    </w:p>
    <w:p w14:paraId="7B3358FC" w14:textId="499D85B1" w:rsidR="008A691B" w:rsidRDefault="00972003" w:rsidP="008A691B">
      <w:pPr>
        <w:pStyle w:val="Subtitle"/>
      </w:pPr>
      <w:r>
        <w:br/>
      </w:r>
      <w:r w:rsidR="008A691B">
        <w:t>Contact1</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8A691B" w:rsidRPr="00010DB3" w14:paraId="4D571CA5" w14:textId="77777777" w:rsidTr="00512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7BE9B48E" w14:textId="77777777" w:rsidR="008A691B" w:rsidRPr="001A2F77" w:rsidRDefault="008A691B" w:rsidP="00512AF1">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4FC092E9" w14:textId="77777777" w:rsidR="008A691B" w:rsidRPr="001A2F77" w:rsidRDefault="008A691B" w:rsidP="00512AF1">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29D0E111" w14:textId="77777777" w:rsidR="008A691B" w:rsidRPr="00010DB3" w:rsidRDefault="008A691B" w:rsidP="00512AF1">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p>
        </w:tc>
      </w:tr>
      <w:tr w:rsidR="008A691B" w:rsidRPr="00010DB3" w14:paraId="60316971"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21F2CD1F" w14:textId="77777777" w:rsidR="008A691B" w:rsidRPr="00010DB3" w:rsidRDefault="008A691B" w:rsidP="00512AF1">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7AB3D64E"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8A691B" w:rsidRPr="00010DB3" w14:paraId="773F5065"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62A6FEAC" w14:textId="77777777" w:rsidR="008A691B" w:rsidRPr="00010DB3" w:rsidRDefault="008A691B" w:rsidP="00512AF1">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3B84F888"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8A691B" w:rsidRPr="00010DB3" w14:paraId="6905A61B"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52FC2E79" w14:textId="77777777" w:rsidR="008A691B" w:rsidRPr="00010DB3" w:rsidRDefault="008A691B" w:rsidP="00512AF1">
            <w:pPr>
              <w:spacing w:line="480" w:lineRule="auto"/>
              <w:rPr>
                <w:rFonts w:cstheme="minorHAnsi"/>
                <w:b w:val="0"/>
                <w:bCs w:val="0"/>
              </w:rPr>
            </w:pPr>
            <w:r>
              <w:rPr>
                <w:rFonts w:cstheme="minorHAnsi"/>
                <w:b w:val="0"/>
                <w:bCs w:val="0"/>
              </w:rPr>
              <w:t>Mobile Tel. No:</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2F8FB47F"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370C2C20"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Pr="00D67DC0">
              <w:rPr>
                <w:rFonts w:cstheme="minorHAnsi"/>
              </w:rPr>
              <w:t>Tel. No</w:t>
            </w:r>
            <w:r>
              <w:rPr>
                <w:rFonts w:cstheme="minorHAnsi"/>
              </w:rPr>
              <w:t>:</w:t>
            </w:r>
          </w:p>
        </w:tc>
      </w:tr>
      <w:tr w:rsidR="008A691B" w:rsidRPr="00010DB3" w14:paraId="3EFEC77F"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18C25BE3" w14:textId="77777777" w:rsidR="008A691B" w:rsidRPr="00010DB3" w:rsidRDefault="008A691B" w:rsidP="00512AF1">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734BD387"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8A691B" w:rsidRPr="00010DB3" w14:paraId="331EA6CE"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4F382AE1" w14:textId="77777777" w:rsidR="008A691B" w:rsidRDefault="008A691B" w:rsidP="00512AF1">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38D1C81D"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62F6DA39"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5DBA0CF3" w14:textId="77777777" w:rsidR="009F09DF" w:rsidRDefault="009F09DF" w:rsidP="007C48FC">
      <w:pPr>
        <w:sectPr w:rsidR="009F09DF" w:rsidSect="00AB4E57">
          <w:footerReference w:type="default" r:id="rId9"/>
          <w:headerReference w:type="first" r:id="rId10"/>
          <w:footerReference w:type="first" r:id="rId11"/>
          <w:pgSz w:w="11907" w:h="16839" w:code="9"/>
          <w:pgMar w:top="2836" w:right="720" w:bottom="2269" w:left="720" w:header="284" w:footer="1701" w:gutter="0"/>
          <w:cols w:space="708"/>
          <w:titlePg/>
          <w:docGrid w:linePitch="360"/>
        </w:sectPr>
      </w:pPr>
    </w:p>
    <w:p w14:paraId="71C99E39" w14:textId="1F9418B6" w:rsidR="004C40B2" w:rsidRPr="009F09DF" w:rsidRDefault="001A2F77" w:rsidP="001A2F77">
      <w:pPr>
        <w:pStyle w:val="Subtitle"/>
      </w:pPr>
      <w:r>
        <w:lastRenderedPageBreak/>
        <w:t>Contact 2</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1A2F77" w:rsidRPr="00010DB3" w14:paraId="4CD0580F" w14:textId="77777777" w:rsidTr="00D67D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188CDCB9" w14:textId="77777777" w:rsidR="001A2F77" w:rsidRPr="004C40B2" w:rsidRDefault="001A2F77" w:rsidP="002B1A60">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6EFC6A10" w14:textId="77777777"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647DE53E" w14:textId="12262DFC"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r w:rsidR="00D67DC0">
              <w:rPr>
                <w:rFonts w:cstheme="minorHAnsi"/>
                <w:b w:val="0"/>
                <w:bCs w:val="0"/>
              </w:rPr>
              <w:t>:</w:t>
            </w:r>
          </w:p>
        </w:tc>
      </w:tr>
      <w:tr w:rsidR="001A2F77" w:rsidRPr="00010DB3" w14:paraId="4751D5CA" w14:textId="77777777" w:rsidTr="002B1A60">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6FCF1DCC" w14:textId="77777777" w:rsidR="001A2F77" w:rsidRPr="00010DB3" w:rsidRDefault="001A2F77" w:rsidP="002B1A60">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77B71FF4"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2755ADFC"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298393DB" w14:textId="77777777" w:rsidR="001A2F77" w:rsidRPr="00010DB3" w:rsidRDefault="001A2F77" w:rsidP="002B1A60">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37CBFA7F"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12B28648"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1D0059D7" w14:textId="412E6A80" w:rsidR="001A2F77" w:rsidRPr="00010DB3" w:rsidRDefault="001A2F77" w:rsidP="002B1A60">
            <w:pPr>
              <w:spacing w:line="480" w:lineRule="auto"/>
              <w:rPr>
                <w:rFonts w:cstheme="minorHAnsi"/>
                <w:b w:val="0"/>
                <w:bCs w:val="0"/>
              </w:rPr>
            </w:pPr>
            <w:r>
              <w:rPr>
                <w:rFonts w:cstheme="minorHAnsi"/>
                <w:b w:val="0"/>
                <w:bCs w:val="0"/>
              </w:rPr>
              <w:t xml:space="preserve">Mobile </w:t>
            </w:r>
            <w:r w:rsidR="00D67DC0" w:rsidRPr="00D67DC0">
              <w:rPr>
                <w:rFonts w:cstheme="minorHAnsi"/>
                <w:b w:val="0"/>
                <w:bCs w:val="0"/>
              </w:rPr>
              <w:t>Tel. No</w:t>
            </w:r>
            <w:r>
              <w:rPr>
                <w:rFonts w:cstheme="minorHAnsi"/>
                <w:b w:val="0"/>
                <w:bCs w:val="0"/>
              </w:rPr>
              <w:t>:</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318356E9"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16A9FF44" w14:textId="6160F049"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00D67DC0" w:rsidRPr="00D67DC0">
              <w:rPr>
                <w:rFonts w:cstheme="minorHAnsi"/>
              </w:rPr>
              <w:t>Tel. No</w:t>
            </w:r>
            <w:r>
              <w:rPr>
                <w:rFonts w:cstheme="minorHAnsi"/>
              </w:rPr>
              <w:t>:</w:t>
            </w:r>
          </w:p>
        </w:tc>
      </w:tr>
      <w:tr w:rsidR="001A2F77" w:rsidRPr="00010DB3" w14:paraId="189C0D11"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65D642EF" w14:textId="618B1E4F" w:rsidR="001A2F77" w:rsidRPr="00010DB3" w:rsidRDefault="001A2F77" w:rsidP="002B1A60">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00D67DC0"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67D2AF4D"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6A905B2D"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35AE14D3" w14:textId="77777777" w:rsidR="001A2F77" w:rsidRDefault="001A2F77" w:rsidP="002B1A60">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7261BFB6"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2B0499E3"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3828CBC5" w14:textId="2DF9BA3B" w:rsidR="001A2F77" w:rsidRPr="009F09DF" w:rsidRDefault="008A691B" w:rsidP="001A2F77">
      <w:pPr>
        <w:pStyle w:val="Subtitle"/>
      </w:pPr>
      <w:r>
        <w:br/>
      </w:r>
      <w:r w:rsidR="001A2F77">
        <w:t>Contact 3</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1A2F77" w:rsidRPr="00010DB3" w14:paraId="1E684C5F" w14:textId="77777777" w:rsidTr="00D67D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101E0FDF" w14:textId="77777777" w:rsidR="001A2F77" w:rsidRPr="004C40B2" w:rsidRDefault="001A2F77" w:rsidP="002B1A60">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6C53A68A" w14:textId="77777777"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6028F5BD" w14:textId="7F5E63E5"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r w:rsidR="00D67DC0">
              <w:rPr>
                <w:rFonts w:cstheme="minorHAnsi"/>
                <w:b w:val="0"/>
                <w:bCs w:val="0"/>
              </w:rPr>
              <w:t>:</w:t>
            </w:r>
          </w:p>
        </w:tc>
      </w:tr>
      <w:tr w:rsidR="001A2F77" w:rsidRPr="00010DB3" w14:paraId="211332A4" w14:textId="77777777" w:rsidTr="002B1A60">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2246A3E4" w14:textId="77777777" w:rsidR="001A2F77" w:rsidRPr="00010DB3" w:rsidRDefault="001A2F77" w:rsidP="002B1A60">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0B0A3155"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01DCB989"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788A9039" w14:textId="77777777" w:rsidR="001A2F77" w:rsidRPr="00010DB3" w:rsidRDefault="001A2F77" w:rsidP="002B1A60">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76CBC1F5"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6731CE17"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0BC6750B" w14:textId="5781A9FB" w:rsidR="001A2F77" w:rsidRPr="00010DB3" w:rsidRDefault="001A2F77" w:rsidP="002B1A60">
            <w:pPr>
              <w:spacing w:line="480" w:lineRule="auto"/>
              <w:rPr>
                <w:rFonts w:cstheme="minorHAnsi"/>
                <w:b w:val="0"/>
                <w:bCs w:val="0"/>
              </w:rPr>
            </w:pPr>
            <w:r>
              <w:rPr>
                <w:rFonts w:cstheme="minorHAnsi"/>
                <w:b w:val="0"/>
                <w:bCs w:val="0"/>
              </w:rPr>
              <w:t xml:space="preserve">Mobile </w:t>
            </w:r>
            <w:r w:rsidR="00D67DC0" w:rsidRPr="00D67DC0">
              <w:rPr>
                <w:rFonts w:cstheme="minorHAnsi"/>
                <w:b w:val="0"/>
                <w:bCs w:val="0"/>
              </w:rPr>
              <w:t>Tel. No</w:t>
            </w:r>
            <w:r>
              <w:rPr>
                <w:rFonts w:cstheme="minorHAnsi"/>
                <w:b w:val="0"/>
                <w:bCs w:val="0"/>
              </w:rPr>
              <w:t>:</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5784EA48"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211CC156" w14:textId="695DA321"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00D67DC0" w:rsidRPr="00D67DC0">
              <w:rPr>
                <w:rFonts w:cstheme="minorHAnsi"/>
              </w:rPr>
              <w:t>Tel. No</w:t>
            </w:r>
            <w:r>
              <w:rPr>
                <w:rFonts w:cstheme="minorHAnsi"/>
              </w:rPr>
              <w:t>:</w:t>
            </w:r>
          </w:p>
        </w:tc>
      </w:tr>
      <w:tr w:rsidR="001A2F77" w:rsidRPr="00010DB3" w14:paraId="7823C5A4"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7CBC3DFD" w14:textId="53DD8946" w:rsidR="001A2F77" w:rsidRPr="00010DB3" w:rsidRDefault="001A2F77" w:rsidP="002B1A60">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00D67DC0"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5CA319DB"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37A84FCD"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0F6211AD" w14:textId="77777777" w:rsidR="001A2F77" w:rsidRDefault="001A2F77" w:rsidP="002B1A60">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404CDF4E"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601F9BC9"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369DBB6F" w14:textId="606A23E0" w:rsidR="001A2F77" w:rsidRPr="009F09DF" w:rsidRDefault="008A691B" w:rsidP="001A2F77">
      <w:pPr>
        <w:pStyle w:val="Subtitle"/>
      </w:pPr>
      <w:r>
        <w:br/>
      </w:r>
      <w:r w:rsidR="001A2F77">
        <w:t>Contact 4</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1A2F77" w:rsidRPr="00010DB3" w14:paraId="49F5E5DA" w14:textId="77777777" w:rsidTr="00D67D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5C2C6C10" w14:textId="77777777" w:rsidR="001A2F77" w:rsidRPr="004C40B2" w:rsidRDefault="001A2F77" w:rsidP="002B1A60">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2F3A7A61" w14:textId="77777777"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7175A989" w14:textId="632B4D30"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r w:rsidR="00D67DC0">
              <w:rPr>
                <w:rFonts w:cstheme="minorHAnsi"/>
                <w:b w:val="0"/>
                <w:bCs w:val="0"/>
              </w:rPr>
              <w:t>:</w:t>
            </w:r>
          </w:p>
        </w:tc>
      </w:tr>
      <w:tr w:rsidR="001A2F77" w:rsidRPr="00010DB3" w14:paraId="2D06A15A" w14:textId="77777777" w:rsidTr="002B1A60">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797FCA69" w14:textId="77777777" w:rsidR="001A2F77" w:rsidRPr="00010DB3" w:rsidRDefault="001A2F77" w:rsidP="002B1A60">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368525C4"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18A3CE5F"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7268C8AB" w14:textId="77777777" w:rsidR="001A2F77" w:rsidRPr="00010DB3" w:rsidRDefault="001A2F77" w:rsidP="002B1A60">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38E73332"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65FC01BF"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5F30D7BE" w14:textId="5119E4C6" w:rsidR="001A2F77" w:rsidRPr="00010DB3" w:rsidRDefault="001A2F77" w:rsidP="002B1A60">
            <w:pPr>
              <w:spacing w:line="480" w:lineRule="auto"/>
              <w:rPr>
                <w:rFonts w:cstheme="minorHAnsi"/>
                <w:b w:val="0"/>
                <w:bCs w:val="0"/>
              </w:rPr>
            </w:pPr>
            <w:r>
              <w:rPr>
                <w:rFonts w:cstheme="minorHAnsi"/>
                <w:b w:val="0"/>
                <w:bCs w:val="0"/>
              </w:rPr>
              <w:t xml:space="preserve">Mobile </w:t>
            </w:r>
            <w:r w:rsidR="00D67DC0" w:rsidRPr="00D67DC0">
              <w:rPr>
                <w:rFonts w:cstheme="minorHAnsi"/>
                <w:b w:val="0"/>
                <w:bCs w:val="0"/>
              </w:rPr>
              <w:t>Tel. No</w:t>
            </w:r>
            <w:r>
              <w:rPr>
                <w:rFonts w:cstheme="minorHAnsi"/>
                <w:b w:val="0"/>
                <w:bCs w:val="0"/>
              </w:rPr>
              <w:t>:</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6FD18DEE"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553ED19B" w14:textId="3B2813F0"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00D67DC0" w:rsidRPr="00D67DC0">
              <w:rPr>
                <w:rFonts w:cstheme="minorHAnsi"/>
              </w:rPr>
              <w:t>Tel. No</w:t>
            </w:r>
            <w:r>
              <w:rPr>
                <w:rFonts w:cstheme="minorHAnsi"/>
              </w:rPr>
              <w:t>:</w:t>
            </w:r>
          </w:p>
        </w:tc>
      </w:tr>
      <w:tr w:rsidR="001A2F77" w:rsidRPr="00010DB3" w14:paraId="09B372F8"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0FDBDF72" w14:textId="5E806DB2" w:rsidR="001A2F77" w:rsidRPr="00010DB3" w:rsidRDefault="001A2F77" w:rsidP="002B1A60">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00D67DC0"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0117D0D7"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1CAB7531"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444E43AD" w14:textId="77777777" w:rsidR="001A2F77" w:rsidRDefault="001A2F77" w:rsidP="002B1A60">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09870FF1"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1D7B424E"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34C4BF99" w14:textId="7FE8C996" w:rsidR="00525169" w:rsidRDefault="00525169" w:rsidP="004C40B2">
      <w:pPr>
        <w:rPr>
          <w:rFonts w:ascii="Calibri Light" w:hAnsi="Calibri Light" w:cs="Arial"/>
          <w:color w:val="C00000"/>
          <w:kern w:val="32"/>
          <w:sz w:val="32"/>
          <w:szCs w:val="32"/>
        </w:rPr>
      </w:pPr>
      <w:r>
        <w:br w:type="page"/>
      </w:r>
    </w:p>
    <w:p w14:paraId="120B87B3" w14:textId="244CE39D" w:rsidR="009F09DF" w:rsidRDefault="00383B73" w:rsidP="00CC1AE3">
      <w:pPr>
        <w:pStyle w:val="Heading1"/>
        <w:spacing w:before="0"/>
      </w:pPr>
      <w:r>
        <w:lastRenderedPageBreak/>
        <w:t>Medical Information</w:t>
      </w:r>
    </w:p>
    <w:p w14:paraId="23B297A7" w14:textId="0362905F" w:rsidR="00383B73" w:rsidRDefault="00AB78EF" w:rsidP="00AB78EF">
      <w:pPr>
        <w:pStyle w:val="Subtitle"/>
      </w:pPr>
      <w:r>
        <w:t>Dietary Requirements</w:t>
      </w:r>
    </w:p>
    <w:p w14:paraId="77494B13" w14:textId="5EBF0349" w:rsidR="00AB78EF" w:rsidRDefault="00AB78EF" w:rsidP="00AB78EF">
      <w:r>
        <w:t>Tick as appropriate</w:t>
      </w:r>
      <w:r w:rsidR="008A691B">
        <w:t>:</w:t>
      </w:r>
    </w:p>
    <w:tbl>
      <w:tblPr>
        <w:tblStyle w:val="TableGrid"/>
        <w:tblW w:w="6946" w:type="dxa"/>
        <w:tblInd w:w="1765" w:type="dxa"/>
        <w:tblLook w:val="04A0" w:firstRow="1" w:lastRow="0" w:firstColumn="1" w:lastColumn="0" w:noHBand="0" w:noVBand="1"/>
      </w:tblPr>
      <w:tblGrid>
        <w:gridCol w:w="3261"/>
        <w:gridCol w:w="567"/>
        <w:gridCol w:w="2551"/>
        <w:gridCol w:w="567"/>
      </w:tblGrid>
      <w:tr w:rsidR="00AB78EF" w14:paraId="7013DD70" w14:textId="4C2DD143" w:rsidTr="00010DB3">
        <w:tc>
          <w:tcPr>
            <w:tcW w:w="3261" w:type="dxa"/>
            <w:tcBorders>
              <w:top w:val="nil"/>
              <w:left w:val="nil"/>
              <w:bottom w:val="nil"/>
              <w:right w:val="single" w:sz="4" w:space="0" w:color="C0504D" w:themeColor="accent2"/>
            </w:tcBorders>
          </w:tcPr>
          <w:p w14:paraId="4EF5395B" w14:textId="6AEA9D48" w:rsidR="00AB78EF" w:rsidRDefault="00AB78EF" w:rsidP="00AB78EF">
            <w:pPr>
              <w:jc w:val="right"/>
            </w:pPr>
            <w:r>
              <w:t>Artificial Colouring allergy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14B47F1"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2581A11D" w14:textId="6003CA3D" w:rsidR="00AB78EF" w:rsidRDefault="00AB78EF" w:rsidP="00AB78EF">
            <w:pPr>
              <w:jc w:val="right"/>
            </w:pPr>
            <w:r>
              <w:t>No Pork</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4C1D9B9" w14:textId="77777777" w:rsidR="00AB78EF" w:rsidRDefault="00AB78EF" w:rsidP="00AB78EF"/>
        </w:tc>
      </w:tr>
      <w:tr w:rsidR="00AB78EF" w14:paraId="67864D4C" w14:textId="77777777" w:rsidTr="008A691B">
        <w:trPr>
          <w:trHeight w:hRule="exact" w:val="113"/>
        </w:trPr>
        <w:tc>
          <w:tcPr>
            <w:tcW w:w="3261" w:type="dxa"/>
            <w:tcBorders>
              <w:top w:val="nil"/>
              <w:left w:val="nil"/>
              <w:bottom w:val="nil"/>
              <w:right w:val="nil"/>
            </w:tcBorders>
          </w:tcPr>
          <w:p w14:paraId="363E4633"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0E17D9DD" w14:textId="77777777" w:rsidR="00AB78EF" w:rsidRDefault="00AB78EF" w:rsidP="00AB78EF"/>
        </w:tc>
        <w:tc>
          <w:tcPr>
            <w:tcW w:w="2551" w:type="dxa"/>
            <w:tcBorders>
              <w:top w:val="nil"/>
              <w:left w:val="nil"/>
              <w:bottom w:val="nil"/>
              <w:right w:val="nil"/>
            </w:tcBorders>
          </w:tcPr>
          <w:p w14:paraId="5A505DAF"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5826E75A" w14:textId="77777777" w:rsidR="00AB78EF" w:rsidRDefault="00AB78EF" w:rsidP="00AB78EF"/>
        </w:tc>
      </w:tr>
      <w:tr w:rsidR="00AB78EF" w14:paraId="7573534A" w14:textId="77777777" w:rsidTr="00010DB3">
        <w:tc>
          <w:tcPr>
            <w:tcW w:w="3261" w:type="dxa"/>
            <w:tcBorders>
              <w:top w:val="nil"/>
              <w:left w:val="nil"/>
              <w:bottom w:val="nil"/>
              <w:right w:val="single" w:sz="4" w:space="0" w:color="C0504D" w:themeColor="accent2"/>
            </w:tcBorders>
          </w:tcPr>
          <w:p w14:paraId="7F5C00C3" w14:textId="3AB7CCE6" w:rsidR="00AB78EF" w:rsidRDefault="00AB78EF" w:rsidP="00AB78EF">
            <w:pPr>
              <w:jc w:val="right"/>
            </w:pPr>
            <w:r>
              <w:t>No Dairy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79631C7"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307115DC" w14:textId="5A4C3205" w:rsidR="00AB78EF" w:rsidRDefault="00AB78EF" w:rsidP="00AB78EF">
            <w:pPr>
              <w:jc w:val="right"/>
            </w:pPr>
            <w:r>
              <w:t>Gluten Free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D6060ED" w14:textId="77777777" w:rsidR="00AB78EF" w:rsidRDefault="00AB78EF" w:rsidP="00AB78EF"/>
        </w:tc>
      </w:tr>
      <w:tr w:rsidR="00AB78EF" w14:paraId="24C22DC8" w14:textId="77777777" w:rsidTr="008A691B">
        <w:trPr>
          <w:trHeight w:hRule="exact" w:val="113"/>
        </w:trPr>
        <w:tc>
          <w:tcPr>
            <w:tcW w:w="3261" w:type="dxa"/>
            <w:tcBorders>
              <w:top w:val="nil"/>
              <w:left w:val="nil"/>
              <w:bottom w:val="nil"/>
              <w:right w:val="nil"/>
            </w:tcBorders>
          </w:tcPr>
          <w:p w14:paraId="32E0654A"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659A9090" w14:textId="77777777" w:rsidR="00AB78EF" w:rsidRDefault="00AB78EF" w:rsidP="00AB78EF"/>
        </w:tc>
        <w:tc>
          <w:tcPr>
            <w:tcW w:w="2551" w:type="dxa"/>
            <w:tcBorders>
              <w:top w:val="nil"/>
              <w:left w:val="nil"/>
              <w:bottom w:val="nil"/>
              <w:right w:val="nil"/>
            </w:tcBorders>
          </w:tcPr>
          <w:p w14:paraId="75A8C57E"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66AD632A" w14:textId="77777777" w:rsidR="00AB78EF" w:rsidRDefault="00AB78EF" w:rsidP="00AB78EF"/>
        </w:tc>
      </w:tr>
      <w:tr w:rsidR="00AB78EF" w14:paraId="49086514" w14:textId="77777777" w:rsidTr="00010DB3">
        <w:tc>
          <w:tcPr>
            <w:tcW w:w="3261" w:type="dxa"/>
            <w:tcBorders>
              <w:top w:val="nil"/>
              <w:left w:val="nil"/>
              <w:bottom w:val="nil"/>
              <w:right w:val="single" w:sz="4" w:space="0" w:color="C0504D" w:themeColor="accent2"/>
            </w:tcBorders>
          </w:tcPr>
          <w:p w14:paraId="21F60212" w14:textId="13DD39C2" w:rsidR="00AB78EF" w:rsidRDefault="00AB78EF" w:rsidP="00AB78EF">
            <w:pPr>
              <w:jc w:val="right"/>
            </w:pPr>
            <w:r>
              <w:t>Halal</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5BA3B23"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047B9C50" w14:textId="6D05DB4E" w:rsidR="00AB78EF" w:rsidRDefault="00AB78EF" w:rsidP="00AB78EF">
            <w:pPr>
              <w:jc w:val="right"/>
            </w:pPr>
            <w:r>
              <w:t>Kosher Foods Only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5286070" w14:textId="77777777" w:rsidR="00AB78EF" w:rsidRDefault="00AB78EF" w:rsidP="00AB78EF"/>
        </w:tc>
      </w:tr>
      <w:tr w:rsidR="00AB78EF" w14:paraId="26AD97C1" w14:textId="77777777" w:rsidTr="008A691B">
        <w:trPr>
          <w:trHeight w:hRule="exact" w:val="113"/>
        </w:trPr>
        <w:tc>
          <w:tcPr>
            <w:tcW w:w="3261" w:type="dxa"/>
            <w:tcBorders>
              <w:top w:val="nil"/>
              <w:left w:val="nil"/>
              <w:bottom w:val="nil"/>
              <w:right w:val="nil"/>
            </w:tcBorders>
          </w:tcPr>
          <w:p w14:paraId="0790EBEC"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5DB76292" w14:textId="77777777" w:rsidR="00AB78EF" w:rsidRDefault="00AB78EF" w:rsidP="00AB78EF"/>
        </w:tc>
        <w:tc>
          <w:tcPr>
            <w:tcW w:w="2551" w:type="dxa"/>
            <w:tcBorders>
              <w:top w:val="nil"/>
              <w:left w:val="nil"/>
              <w:bottom w:val="nil"/>
              <w:right w:val="nil"/>
            </w:tcBorders>
          </w:tcPr>
          <w:p w14:paraId="5F4D70D3"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38EE3D2C" w14:textId="77777777" w:rsidR="00AB78EF" w:rsidRDefault="00AB78EF" w:rsidP="00AB78EF"/>
        </w:tc>
      </w:tr>
      <w:tr w:rsidR="00AB78EF" w14:paraId="26ED7637" w14:textId="77777777" w:rsidTr="00010DB3">
        <w:tc>
          <w:tcPr>
            <w:tcW w:w="3261" w:type="dxa"/>
            <w:tcBorders>
              <w:top w:val="nil"/>
              <w:left w:val="nil"/>
              <w:bottom w:val="nil"/>
              <w:right w:val="single" w:sz="4" w:space="0" w:color="C0504D" w:themeColor="accent2"/>
            </w:tcBorders>
          </w:tcPr>
          <w:p w14:paraId="5FD0872E" w14:textId="4A3E3311" w:rsidR="00AB78EF" w:rsidRDefault="00AB78EF" w:rsidP="00AB78EF">
            <w:pPr>
              <w:jc w:val="right"/>
            </w:pPr>
            <w:r>
              <w:t>Nut Allergy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DDED084"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47F24BDE" w14:textId="69D0ACDD" w:rsidR="00AB78EF" w:rsidRDefault="00AB78EF" w:rsidP="00AB78EF">
            <w:pPr>
              <w:jc w:val="right"/>
            </w:pPr>
            <w:r>
              <w:t>Seafood Allergy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5555D6A" w14:textId="77777777" w:rsidR="00AB78EF" w:rsidRDefault="00AB78EF" w:rsidP="00AB78EF"/>
        </w:tc>
      </w:tr>
      <w:tr w:rsidR="00AB78EF" w14:paraId="0C10B05D" w14:textId="77777777" w:rsidTr="008A691B">
        <w:trPr>
          <w:trHeight w:hRule="exact" w:val="113"/>
        </w:trPr>
        <w:tc>
          <w:tcPr>
            <w:tcW w:w="3261" w:type="dxa"/>
            <w:tcBorders>
              <w:top w:val="nil"/>
              <w:left w:val="nil"/>
              <w:bottom w:val="nil"/>
              <w:right w:val="nil"/>
            </w:tcBorders>
          </w:tcPr>
          <w:p w14:paraId="29476B3E"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33EA01DD" w14:textId="77777777" w:rsidR="00AB78EF" w:rsidRDefault="00AB78EF" w:rsidP="00AB78EF"/>
        </w:tc>
        <w:tc>
          <w:tcPr>
            <w:tcW w:w="2551" w:type="dxa"/>
            <w:tcBorders>
              <w:top w:val="nil"/>
              <w:left w:val="nil"/>
              <w:bottom w:val="nil"/>
              <w:right w:val="nil"/>
            </w:tcBorders>
          </w:tcPr>
          <w:p w14:paraId="33565B0B"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12EF9415" w14:textId="77777777" w:rsidR="00AB78EF" w:rsidRDefault="00AB78EF" w:rsidP="00AB78EF"/>
        </w:tc>
      </w:tr>
      <w:tr w:rsidR="00AB78EF" w14:paraId="7CBDD958" w14:textId="77777777" w:rsidTr="00010DB3">
        <w:tc>
          <w:tcPr>
            <w:tcW w:w="3261" w:type="dxa"/>
            <w:tcBorders>
              <w:top w:val="nil"/>
              <w:left w:val="nil"/>
              <w:bottom w:val="nil"/>
              <w:right w:val="single" w:sz="4" w:space="0" w:color="C0504D" w:themeColor="accent2"/>
            </w:tcBorders>
          </w:tcPr>
          <w:p w14:paraId="6AAD39BC" w14:textId="0FCBF32E" w:rsidR="00AB78EF" w:rsidRDefault="00AB78EF" w:rsidP="00AB78EF">
            <w:pPr>
              <w:jc w:val="right"/>
            </w:pPr>
            <w:r>
              <w:t>Vegetarian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28CD7FD"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4046AD99" w14:textId="1FEDC0B2" w:rsidR="00AB78EF" w:rsidRDefault="00AB78EF" w:rsidP="00AB78EF">
            <w:pPr>
              <w:jc w:val="right"/>
            </w:pPr>
            <w:r>
              <w:t>Vegan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27E9242" w14:textId="77777777" w:rsidR="00AB78EF" w:rsidRDefault="00AB78EF" w:rsidP="00AB78EF"/>
        </w:tc>
      </w:tr>
    </w:tbl>
    <w:p w14:paraId="5054125C" w14:textId="15F8AFF0" w:rsidR="00AB78EF" w:rsidRDefault="00010DB3" w:rsidP="00010DB3">
      <w:pPr>
        <w:pStyle w:val="Subtitle"/>
      </w:pPr>
      <w:r>
        <w:t>Doctor Details</w:t>
      </w:r>
      <w:r>
        <w:tab/>
      </w:r>
    </w:p>
    <w:tbl>
      <w:tblPr>
        <w:tblStyle w:val="GridTable1Light-Accent2"/>
        <w:tblW w:w="0" w:type="auto"/>
        <w:tblLook w:val="04A0" w:firstRow="1" w:lastRow="0" w:firstColumn="1" w:lastColumn="0" w:noHBand="0" w:noVBand="1"/>
      </w:tblPr>
      <w:tblGrid>
        <w:gridCol w:w="2261"/>
        <w:gridCol w:w="8176"/>
      </w:tblGrid>
      <w:tr w:rsidR="00010DB3" w:rsidRPr="00010DB3" w14:paraId="351F1F8C" w14:textId="77777777" w:rsidTr="00624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12" w:space="0" w:color="C0504D" w:themeColor="accent2"/>
              <w:left w:val="single" w:sz="12" w:space="0" w:color="C0504D" w:themeColor="accent2"/>
              <w:bottom w:val="single" w:sz="12" w:space="0" w:color="C0504D" w:themeColor="accent2"/>
              <w:right w:val="nil"/>
            </w:tcBorders>
          </w:tcPr>
          <w:p w14:paraId="6EE1024B" w14:textId="140A59DB" w:rsidR="00010DB3" w:rsidRPr="00010DB3" w:rsidRDefault="00010DB3" w:rsidP="00010DB3">
            <w:pPr>
              <w:spacing w:line="480" w:lineRule="auto"/>
              <w:rPr>
                <w:rFonts w:cstheme="minorHAnsi"/>
              </w:rPr>
            </w:pPr>
            <w:r w:rsidRPr="00010DB3">
              <w:rPr>
                <w:rFonts w:cstheme="minorHAnsi"/>
              </w:rPr>
              <w:t>Medical Practice</w:t>
            </w:r>
            <w:r w:rsidR="006245BF">
              <w:rPr>
                <w:rFonts w:cstheme="minorHAnsi"/>
              </w:rPr>
              <w:t>:</w:t>
            </w:r>
          </w:p>
        </w:tc>
        <w:tc>
          <w:tcPr>
            <w:tcW w:w="8194" w:type="dxa"/>
            <w:tcBorders>
              <w:top w:val="single" w:sz="12" w:space="0" w:color="C0504D" w:themeColor="accent2"/>
              <w:left w:val="nil"/>
              <w:bottom w:val="single" w:sz="12" w:space="0" w:color="C0504D" w:themeColor="accent2"/>
              <w:right w:val="single" w:sz="12" w:space="0" w:color="C0504D" w:themeColor="accent2"/>
            </w:tcBorders>
          </w:tcPr>
          <w:p w14:paraId="4921EA1C" w14:textId="23D1E48E" w:rsidR="00010DB3" w:rsidRPr="00010DB3" w:rsidRDefault="00010DB3" w:rsidP="00010DB3">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010DB3" w:rsidRPr="00010DB3" w14:paraId="56F5291B" w14:textId="77777777" w:rsidTr="006245BF">
        <w:tc>
          <w:tcPr>
            <w:cnfStyle w:val="001000000000" w:firstRow="0" w:lastRow="0" w:firstColumn="1" w:lastColumn="0" w:oddVBand="0" w:evenVBand="0" w:oddHBand="0" w:evenHBand="0" w:firstRowFirstColumn="0" w:firstRowLastColumn="0" w:lastRowFirstColumn="0" w:lastRowLastColumn="0"/>
            <w:tcW w:w="2263" w:type="dxa"/>
            <w:tcBorders>
              <w:top w:val="single" w:sz="12" w:space="0" w:color="C0504D" w:themeColor="accent2"/>
              <w:left w:val="single" w:sz="12" w:space="0" w:color="C0504D" w:themeColor="accent2"/>
              <w:bottom w:val="nil"/>
              <w:right w:val="nil"/>
            </w:tcBorders>
          </w:tcPr>
          <w:p w14:paraId="0609FC81" w14:textId="6C25F24F" w:rsidR="00010DB3" w:rsidRPr="00010DB3" w:rsidRDefault="00010DB3" w:rsidP="00010DB3">
            <w:pPr>
              <w:spacing w:line="480" w:lineRule="auto"/>
              <w:rPr>
                <w:rFonts w:cstheme="minorHAnsi"/>
                <w:b w:val="0"/>
                <w:bCs w:val="0"/>
              </w:rPr>
            </w:pPr>
            <w:r w:rsidRPr="00010DB3">
              <w:rPr>
                <w:rFonts w:cstheme="minorHAnsi"/>
                <w:b w:val="0"/>
                <w:bCs w:val="0"/>
              </w:rPr>
              <w:t>Address</w:t>
            </w:r>
            <w:r w:rsidR="006245BF">
              <w:rPr>
                <w:rFonts w:cstheme="minorHAnsi"/>
                <w:b w:val="0"/>
                <w:bCs w:val="0"/>
              </w:rPr>
              <w:t>:</w:t>
            </w:r>
          </w:p>
        </w:tc>
        <w:tc>
          <w:tcPr>
            <w:tcW w:w="8194" w:type="dxa"/>
            <w:tcBorders>
              <w:top w:val="single" w:sz="12" w:space="0" w:color="C0504D" w:themeColor="accent2"/>
              <w:left w:val="nil"/>
              <w:bottom w:val="nil"/>
              <w:right w:val="single" w:sz="12" w:space="0" w:color="C0504D" w:themeColor="accent2"/>
            </w:tcBorders>
          </w:tcPr>
          <w:p w14:paraId="48288EA5"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010DB3" w:rsidRPr="00010DB3" w14:paraId="2992F465" w14:textId="77777777" w:rsidTr="006245BF">
        <w:tc>
          <w:tcPr>
            <w:cnfStyle w:val="001000000000" w:firstRow="0" w:lastRow="0" w:firstColumn="1" w:lastColumn="0" w:oddVBand="0" w:evenVBand="0" w:oddHBand="0" w:evenHBand="0" w:firstRowFirstColumn="0" w:firstRowLastColumn="0" w:lastRowFirstColumn="0" w:lastRowLastColumn="0"/>
            <w:tcW w:w="2263" w:type="dxa"/>
            <w:tcBorders>
              <w:top w:val="nil"/>
              <w:left w:val="single" w:sz="12" w:space="0" w:color="C0504D" w:themeColor="accent2"/>
              <w:bottom w:val="single" w:sz="4" w:space="0" w:color="C0504D" w:themeColor="accent2"/>
              <w:right w:val="nil"/>
            </w:tcBorders>
          </w:tcPr>
          <w:p w14:paraId="15EF456F" w14:textId="77777777" w:rsidR="00010DB3" w:rsidRPr="00010DB3" w:rsidRDefault="00010DB3" w:rsidP="00010DB3">
            <w:pPr>
              <w:spacing w:line="480" w:lineRule="auto"/>
              <w:rPr>
                <w:rFonts w:cstheme="minorHAnsi"/>
                <w:b w:val="0"/>
                <w:bCs w:val="0"/>
              </w:rPr>
            </w:pPr>
          </w:p>
        </w:tc>
        <w:tc>
          <w:tcPr>
            <w:tcW w:w="8194" w:type="dxa"/>
            <w:tcBorders>
              <w:top w:val="nil"/>
              <w:left w:val="nil"/>
              <w:bottom w:val="single" w:sz="4" w:space="0" w:color="C0504D" w:themeColor="accent2"/>
              <w:right w:val="single" w:sz="12" w:space="0" w:color="C0504D" w:themeColor="accent2"/>
            </w:tcBorders>
          </w:tcPr>
          <w:p w14:paraId="174768FA"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010DB3" w:rsidRPr="00010DB3" w14:paraId="2B2D66BF" w14:textId="77777777" w:rsidTr="002546EC">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C0504D" w:themeColor="accent2"/>
              <w:left w:val="single" w:sz="12" w:space="0" w:color="C0504D" w:themeColor="accent2"/>
              <w:bottom w:val="single" w:sz="4" w:space="0" w:color="C0504D" w:themeColor="accent2"/>
              <w:right w:val="nil"/>
            </w:tcBorders>
          </w:tcPr>
          <w:p w14:paraId="14541CC4" w14:textId="06CDB30B" w:rsidR="00010DB3" w:rsidRPr="00010DB3" w:rsidRDefault="00010DB3" w:rsidP="00010DB3">
            <w:pPr>
              <w:spacing w:line="480" w:lineRule="auto"/>
              <w:rPr>
                <w:rFonts w:cstheme="minorHAnsi"/>
                <w:b w:val="0"/>
                <w:bCs w:val="0"/>
              </w:rPr>
            </w:pPr>
            <w:r w:rsidRPr="00010DB3">
              <w:rPr>
                <w:rFonts w:cstheme="minorHAnsi"/>
                <w:b w:val="0"/>
                <w:bCs w:val="0"/>
              </w:rPr>
              <w:t>Telephone Number</w:t>
            </w:r>
            <w:r w:rsidR="006245BF">
              <w:rPr>
                <w:rFonts w:cstheme="minorHAnsi"/>
                <w:b w:val="0"/>
                <w:bCs w:val="0"/>
              </w:rPr>
              <w:t>:</w:t>
            </w:r>
          </w:p>
        </w:tc>
        <w:tc>
          <w:tcPr>
            <w:tcW w:w="8194" w:type="dxa"/>
            <w:tcBorders>
              <w:top w:val="single" w:sz="4" w:space="0" w:color="C0504D" w:themeColor="accent2"/>
              <w:left w:val="nil"/>
              <w:bottom w:val="single" w:sz="4" w:space="0" w:color="C0504D" w:themeColor="accent2"/>
              <w:right w:val="single" w:sz="12" w:space="0" w:color="C0504D" w:themeColor="accent2"/>
            </w:tcBorders>
          </w:tcPr>
          <w:p w14:paraId="79E04113"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010DB3" w:rsidRPr="00010DB3" w14:paraId="18D4DD5E" w14:textId="77777777" w:rsidTr="006245BF">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C0504D" w:themeColor="accent2"/>
              <w:left w:val="single" w:sz="12" w:space="0" w:color="C0504D" w:themeColor="accent2"/>
              <w:bottom w:val="single" w:sz="12" w:space="0" w:color="C0504D" w:themeColor="accent2"/>
              <w:right w:val="nil"/>
            </w:tcBorders>
          </w:tcPr>
          <w:p w14:paraId="12518DDE" w14:textId="1C5A67AB" w:rsidR="00010DB3" w:rsidRPr="00010DB3" w:rsidRDefault="00010DB3" w:rsidP="00010DB3">
            <w:pPr>
              <w:spacing w:line="480" w:lineRule="auto"/>
              <w:rPr>
                <w:rFonts w:cstheme="minorHAnsi"/>
                <w:b w:val="0"/>
                <w:bCs w:val="0"/>
              </w:rPr>
            </w:pPr>
            <w:r w:rsidRPr="00010DB3">
              <w:rPr>
                <w:rFonts w:cstheme="minorHAnsi"/>
                <w:b w:val="0"/>
                <w:bCs w:val="0"/>
              </w:rPr>
              <w:t>Doctors Name</w:t>
            </w:r>
            <w:r w:rsidR="006245BF">
              <w:rPr>
                <w:rFonts w:cstheme="minorHAnsi"/>
                <w:b w:val="0"/>
                <w:bCs w:val="0"/>
              </w:rPr>
              <w:t>:</w:t>
            </w:r>
          </w:p>
        </w:tc>
        <w:tc>
          <w:tcPr>
            <w:tcW w:w="8194" w:type="dxa"/>
            <w:tcBorders>
              <w:top w:val="single" w:sz="4" w:space="0" w:color="C0504D" w:themeColor="accent2"/>
              <w:left w:val="nil"/>
              <w:bottom w:val="single" w:sz="12" w:space="0" w:color="C0504D" w:themeColor="accent2"/>
              <w:right w:val="single" w:sz="12" w:space="0" w:color="C0504D" w:themeColor="accent2"/>
            </w:tcBorders>
          </w:tcPr>
          <w:p w14:paraId="5DBC389E"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bl>
    <w:p w14:paraId="00823952" w14:textId="1A3834EA" w:rsidR="00010DB3" w:rsidRDefault="00010DB3" w:rsidP="00010DB3"/>
    <w:p w14:paraId="7952B0CC" w14:textId="022BA75F" w:rsidR="00010DB3" w:rsidRDefault="00010DB3" w:rsidP="00010DB3">
      <w:r>
        <w:t>Does your child have any medical or other conditions that the school should be aware of?</w:t>
      </w:r>
    </w:p>
    <w:tbl>
      <w:tblPr>
        <w:tblStyle w:val="TableGrid"/>
        <w:tblW w:w="0" w:type="auto"/>
        <w:tblBorders>
          <w:top w:val="none" w:sz="0" w:space="0" w:color="auto"/>
          <w:left w:val="none" w:sz="0" w:space="0" w:color="auto"/>
          <w:bottom w:val="none" w:sz="0" w:space="0" w:color="auto"/>
          <w:right w:val="none" w:sz="0" w:space="0" w:color="auto"/>
          <w:insideH w:val="single" w:sz="4" w:space="0" w:color="C0504D" w:themeColor="accent2"/>
          <w:insideV w:val="single" w:sz="4" w:space="0" w:color="C0504D" w:themeColor="accent2"/>
        </w:tblBorders>
        <w:tblLook w:val="04A0" w:firstRow="1" w:lastRow="0" w:firstColumn="1" w:lastColumn="0" w:noHBand="0" w:noVBand="1"/>
      </w:tblPr>
      <w:tblGrid>
        <w:gridCol w:w="10457"/>
      </w:tblGrid>
      <w:tr w:rsidR="00010DB3" w14:paraId="1F2DFC13" w14:textId="77777777" w:rsidTr="00CC1AE3">
        <w:tc>
          <w:tcPr>
            <w:tcW w:w="10457" w:type="dxa"/>
            <w:tcBorders>
              <w:top w:val="nil"/>
              <w:bottom w:val="single" w:sz="4" w:space="0" w:color="000000" w:themeColor="text1"/>
            </w:tcBorders>
          </w:tcPr>
          <w:p w14:paraId="36BD81EC" w14:textId="77777777" w:rsidR="00010DB3" w:rsidRDefault="00010DB3" w:rsidP="00010DB3">
            <w:pPr>
              <w:spacing w:line="480" w:lineRule="auto"/>
            </w:pPr>
          </w:p>
        </w:tc>
      </w:tr>
      <w:tr w:rsidR="00010DB3" w14:paraId="14D5082B" w14:textId="77777777" w:rsidTr="00CC1AE3">
        <w:tc>
          <w:tcPr>
            <w:tcW w:w="10457" w:type="dxa"/>
            <w:tcBorders>
              <w:top w:val="single" w:sz="4" w:space="0" w:color="000000" w:themeColor="text1"/>
              <w:bottom w:val="single" w:sz="4" w:space="0" w:color="000000" w:themeColor="text1"/>
            </w:tcBorders>
          </w:tcPr>
          <w:p w14:paraId="32EEF90C" w14:textId="77777777" w:rsidR="00010DB3" w:rsidRDefault="00010DB3" w:rsidP="00010DB3">
            <w:pPr>
              <w:spacing w:line="480" w:lineRule="auto"/>
            </w:pPr>
          </w:p>
        </w:tc>
      </w:tr>
    </w:tbl>
    <w:p w14:paraId="7F6409F1" w14:textId="0B3DE9E0" w:rsidR="00CC1AE3" w:rsidRDefault="00CC1AE3" w:rsidP="00CC1AE3">
      <w:pPr>
        <w:pStyle w:val="Heading1"/>
      </w:pPr>
      <w:r>
        <w:t>Previous School/Playgroup if Applicable</w:t>
      </w:r>
    </w:p>
    <w:p w14:paraId="6141EC3F" w14:textId="77777777" w:rsidR="002546EC" w:rsidRPr="002546EC" w:rsidRDefault="002546EC" w:rsidP="002546EC"/>
    <w:tbl>
      <w:tblPr>
        <w:tblStyle w:val="GridTable1Light-Accent2"/>
        <w:tblW w:w="0" w:type="auto"/>
        <w:tblLook w:val="04A0" w:firstRow="1" w:lastRow="0" w:firstColumn="1" w:lastColumn="0" w:noHBand="0" w:noVBand="1"/>
      </w:tblPr>
      <w:tblGrid>
        <w:gridCol w:w="2261"/>
        <w:gridCol w:w="2725"/>
        <w:gridCol w:w="2725"/>
        <w:gridCol w:w="2726"/>
      </w:tblGrid>
      <w:tr w:rsidR="00CC1AE3" w:rsidRPr="00010DB3" w14:paraId="3F862EFB" w14:textId="77777777" w:rsidTr="00624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C0504D" w:themeColor="accent2"/>
              <w:left w:val="single" w:sz="12" w:space="0" w:color="C0504D" w:themeColor="accent2"/>
              <w:bottom w:val="single" w:sz="12" w:space="0" w:color="C0504D" w:themeColor="accent2"/>
              <w:right w:val="nil"/>
            </w:tcBorders>
          </w:tcPr>
          <w:p w14:paraId="5AEB9DAF" w14:textId="5347C736" w:rsidR="00CC1AE3" w:rsidRPr="00010DB3" w:rsidRDefault="00CC1AE3" w:rsidP="00E80342">
            <w:pPr>
              <w:spacing w:line="480" w:lineRule="auto"/>
              <w:rPr>
                <w:rFonts w:cstheme="minorHAnsi"/>
              </w:rPr>
            </w:pPr>
            <w:r>
              <w:rPr>
                <w:rFonts w:cstheme="minorHAnsi"/>
              </w:rPr>
              <w:t>Business Name</w:t>
            </w:r>
            <w:r w:rsidR="006245BF">
              <w:rPr>
                <w:rFonts w:cstheme="minorHAnsi"/>
              </w:rPr>
              <w:t>:</w:t>
            </w:r>
          </w:p>
        </w:tc>
        <w:tc>
          <w:tcPr>
            <w:tcW w:w="8176" w:type="dxa"/>
            <w:gridSpan w:val="3"/>
            <w:tcBorders>
              <w:top w:val="single" w:sz="12" w:space="0" w:color="C0504D" w:themeColor="accent2"/>
              <w:left w:val="nil"/>
              <w:bottom w:val="single" w:sz="12" w:space="0" w:color="C0504D" w:themeColor="accent2"/>
              <w:right w:val="single" w:sz="12" w:space="0" w:color="C0504D" w:themeColor="accent2"/>
            </w:tcBorders>
          </w:tcPr>
          <w:p w14:paraId="1C0D2662" w14:textId="77777777" w:rsidR="00CC1AE3" w:rsidRPr="00010DB3" w:rsidRDefault="00CC1AE3" w:rsidP="00E80342">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CC1AE3" w:rsidRPr="00010DB3" w14:paraId="71470B50"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C0504D" w:themeColor="accent2"/>
              <w:left w:val="single" w:sz="12" w:space="0" w:color="C0504D" w:themeColor="accent2"/>
              <w:bottom w:val="nil"/>
              <w:right w:val="nil"/>
            </w:tcBorders>
          </w:tcPr>
          <w:p w14:paraId="19C52190" w14:textId="42DE83E8" w:rsidR="00CC1AE3" w:rsidRPr="00010DB3" w:rsidRDefault="00CC1AE3" w:rsidP="00E80342">
            <w:pPr>
              <w:spacing w:line="480" w:lineRule="auto"/>
              <w:rPr>
                <w:rFonts w:cstheme="minorHAnsi"/>
                <w:b w:val="0"/>
                <w:bCs w:val="0"/>
              </w:rPr>
            </w:pPr>
            <w:r w:rsidRPr="00010DB3">
              <w:rPr>
                <w:rFonts w:cstheme="minorHAnsi"/>
                <w:b w:val="0"/>
                <w:bCs w:val="0"/>
              </w:rPr>
              <w:t>Address</w:t>
            </w:r>
            <w:r w:rsidR="006245BF">
              <w:rPr>
                <w:rFonts w:cstheme="minorHAnsi"/>
                <w:b w:val="0"/>
                <w:bCs w:val="0"/>
              </w:rPr>
              <w:t>:</w:t>
            </w:r>
          </w:p>
        </w:tc>
        <w:tc>
          <w:tcPr>
            <w:tcW w:w="8176" w:type="dxa"/>
            <w:gridSpan w:val="3"/>
            <w:tcBorders>
              <w:top w:val="single" w:sz="12" w:space="0" w:color="C0504D" w:themeColor="accent2"/>
              <w:left w:val="nil"/>
              <w:bottom w:val="nil"/>
              <w:right w:val="single" w:sz="12" w:space="0" w:color="C0504D" w:themeColor="accent2"/>
            </w:tcBorders>
          </w:tcPr>
          <w:p w14:paraId="3AA544A4"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60EFEEBE"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nil"/>
              <w:left w:val="single" w:sz="12" w:space="0" w:color="C0504D" w:themeColor="accent2"/>
              <w:bottom w:val="single" w:sz="4" w:space="0" w:color="C0504D" w:themeColor="accent2"/>
              <w:right w:val="nil"/>
            </w:tcBorders>
          </w:tcPr>
          <w:p w14:paraId="4D89DDB2" w14:textId="77777777" w:rsidR="00CC1AE3" w:rsidRPr="00010DB3" w:rsidRDefault="00CC1AE3" w:rsidP="00E80342">
            <w:pPr>
              <w:spacing w:line="480" w:lineRule="auto"/>
              <w:rPr>
                <w:rFonts w:cstheme="minorHAnsi"/>
                <w:b w:val="0"/>
                <w:bCs w:val="0"/>
              </w:rPr>
            </w:pPr>
          </w:p>
        </w:tc>
        <w:tc>
          <w:tcPr>
            <w:tcW w:w="8176" w:type="dxa"/>
            <w:gridSpan w:val="3"/>
            <w:tcBorders>
              <w:top w:val="nil"/>
              <w:left w:val="nil"/>
              <w:bottom w:val="single" w:sz="4" w:space="0" w:color="C0504D" w:themeColor="accent2"/>
              <w:right w:val="single" w:sz="12" w:space="0" w:color="C0504D" w:themeColor="accent2"/>
            </w:tcBorders>
          </w:tcPr>
          <w:p w14:paraId="3D0AC337"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593AA57F"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C0504D" w:themeColor="accent2"/>
              <w:left w:val="single" w:sz="12" w:space="0" w:color="C0504D" w:themeColor="accent2"/>
              <w:bottom w:val="single" w:sz="4" w:space="0" w:color="C0504D" w:themeColor="accent2"/>
              <w:right w:val="nil"/>
            </w:tcBorders>
          </w:tcPr>
          <w:p w14:paraId="6FA6E016" w14:textId="6D77381D" w:rsidR="00CC1AE3" w:rsidRPr="00010DB3" w:rsidRDefault="00CC1AE3" w:rsidP="00E80342">
            <w:pPr>
              <w:spacing w:line="480" w:lineRule="auto"/>
              <w:rPr>
                <w:rFonts w:cstheme="minorHAnsi"/>
                <w:b w:val="0"/>
                <w:bCs w:val="0"/>
              </w:rPr>
            </w:pPr>
            <w:r w:rsidRPr="00010DB3">
              <w:rPr>
                <w:rFonts w:cstheme="minorHAnsi"/>
                <w:b w:val="0"/>
                <w:bCs w:val="0"/>
              </w:rPr>
              <w:t>Telephone Number</w:t>
            </w:r>
            <w:r w:rsidR="006245BF">
              <w:rPr>
                <w:rFonts w:cstheme="minorHAnsi"/>
                <w:b w:val="0"/>
                <w:bCs w:val="0"/>
              </w:rPr>
              <w:t>:</w:t>
            </w:r>
          </w:p>
        </w:tc>
        <w:tc>
          <w:tcPr>
            <w:tcW w:w="8176" w:type="dxa"/>
            <w:gridSpan w:val="3"/>
            <w:tcBorders>
              <w:top w:val="single" w:sz="4" w:space="0" w:color="C0504D" w:themeColor="accent2"/>
              <w:left w:val="nil"/>
              <w:bottom w:val="single" w:sz="4" w:space="0" w:color="C0504D" w:themeColor="accent2"/>
              <w:right w:val="single" w:sz="12" w:space="0" w:color="C0504D" w:themeColor="accent2"/>
            </w:tcBorders>
          </w:tcPr>
          <w:p w14:paraId="6FEFAFDD"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7397A47D"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C0504D" w:themeColor="accent2"/>
              <w:left w:val="single" w:sz="12" w:space="0" w:color="C0504D" w:themeColor="accent2"/>
              <w:bottom w:val="single" w:sz="4" w:space="0" w:color="C0504D" w:themeColor="accent2"/>
              <w:right w:val="nil"/>
            </w:tcBorders>
          </w:tcPr>
          <w:p w14:paraId="39EBEEDA" w14:textId="11B0B2C4" w:rsidR="00CC1AE3" w:rsidRPr="00010DB3" w:rsidRDefault="00CC1AE3" w:rsidP="00E80342">
            <w:pPr>
              <w:spacing w:line="480" w:lineRule="auto"/>
              <w:rPr>
                <w:rFonts w:cstheme="minorHAnsi"/>
                <w:b w:val="0"/>
                <w:bCs w:val="0"/>
              </w:rPr>
            </w:pPr>
            <w:r>
              <w:rPr>
                <w:rFonts w:cstheme="minorHAnsi"/>
                <w:b w:val="0"/>
                <w:bCs w:val="0"/>
              </w:rPr>
              <w:t>Date Started</w:t>
            </w:r>
            <w:r w:rsidR="006245BF">
              <w:rPr>
                <w:rFonts w:cstheme="minorHAnsi"/>
                <w:b w:val="0"/>
                <w:bCs w:val="0"/>
              </w:rPr>
              <w:t>:</w:t>
            </w:r>
          </w:p>
        </w:tc>
        <w:tc>
          <w:tcPr>
            <w:tcW w:w="2725" w:type="dxa"/>
            <w:tcBorders>
              <w:top w:val="single" w:sz="4" w:space="0" w:color="C0504D" w:themeColor="accent2"/>
              <w:left w:val="nil"/>
              <w:bottom w:val="single" w:sz="4" w:space="0" w:color="C0504D" w:themeColor="accent2"/>
              <w:right w:val="single" w:sz="4" w:space="0" w:color="C0504D" w:themeColor="accent2"/>
            </w:tcBorders>
          </w:tcPr>
          <w:p w14:paraId="21D95688"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2725" w:type="dxa"/>
            <w:tcBorders>
              <w:top w:val="single" w:sz="4" w:space="0" w:color="C0504D" w:themeColor="accent2"/>
              <w:left w:val="single" w:sz="4" w:space="0" w:color="C0504D" w:themeColor="accent2"/>
              <w:bottom w:val="single" w:sz="4" w:space="0" w:color="C0504D" w:themeColor="accent2"/>
              <w:right w:val="nil"/>
            </w:tcBorders>
          </w:tcPr>
          <w:p w14:paraId="29D96A90" w14:textId="42C6B0FD"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Date Left</w:t>
            </w:r>
            <w:r w:rsidR="006245BF">
              <w:rPr>
                <w:rFonts w:cstheme="minorHAnsi"/>
              </w:rPr>
              <w:t>:</w:t>
            </w:r>
          </w:p>
        </w:tc>
        <w:tc>
          <w:tcPr>
            <w:tcW w:w="2726" w:type="dxa"/>
            <w:tcBorders>
              <w:top w:val="single" w:sz="4" w:space="0" w:color="C0504D" w:themeColor="accent2"/>
              <w:left w:val="nil"/>
              <w:bottom w:val="single" w:sz="4" w:space="0" w:color="C0504D" w:themeColor="accent2"/>
              <w:right w:val="single" w:sz="12" w:space="0" w:color="C0504D" w:themeColor="accent2"/>
            </w:tcBorders>
          </w:tcPr>
          <w:p w14:paraId="2B36E262" w14:textId="6D7E503E"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422CE057"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C0504D" w:themeColor="accent2"/>
              <w:left w:val="single" w:sz="12" w:space="0" w:color="C0504D" w:themeColor="accent2"/>
              <w:bottom w:val="single" w:sz="12" w:space="0" w:color="C0504D" w:themeColor="accent2"/>
              <w:right w:val="nil"/>
            </w:tcBorders>
          </w:tcPr>
          <w:p w14:paraId="147EF3C0" w14:textId="77777777" w:rsidR="00CC1AE3" w:rsidRDefault="00CC1AE3" w:rsidP="00E80342">
            <w:pPr>
              <w:spacing w:line="480" w:lineRule="auto"/>
              <w:rPr>
                <w:rFonts w:cstheme="minorHAnsi"/>
                <w:b w:val="0"/>
                <w:bCs w:val="0"/>
              </w:rPr>
            </w:pPr>
            <w:r>
              <w:rPr>
                <w:rFonts w:cstheme="minorHAnsi"/>
                <w:b w:val="0"/>
                <w:bCs w:val="0"/>
              </w:rPr>
              <w:t>Reason for Leaving</w:t>
            </w:r>
            <w:r w:rsidR="006245BF">
              <w:rPr>
                <w:rFonts w:cstheme="minorHAnsi"/>
                <w:b w:val="0"/>
                <w:bCs w:val="0"/>
              </w:rPr>
              <w:t>:</w:t>
            </w:r>
          </w:p>
        </w:tc>
        <w:tc>
          <w:tcPr>
            <w:tcW w:w="8176" w:type="dxa"/>
            <w:gridSpan w:val="3"/>
            <w:tcBorders>
              <w:top w:val="single" w:sz="4" w:space="0" w:color="C0504D" w:themeColor="accent2"/>
              <w:left w:val="nil"/>
              <w:bottom w:val="single" w:sz="12" w:space="0" w:color="C0504D" w:themeColor="accent2"/>
              <w:right w:val="single" w:sz="12" w:space="0" w:color="C0504D" w:themeColor="accent2"/>
            </w:tcBorders>
          </w:tcPr>
          <w:p w14:paraId="6559D428"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bl>
    <w:p w14:paraId="38E5B0DE" w14:textId="77777777" w:rsidR="008A691B" w:rsidRDefault="008A691B" w:rsidP="008A691B">
      <w:pPr>
        <w:pStyle w:val="Heading1"/>
        <w:sectPr w:rsidR="008A691B" w:rsidSect="00AB4E57">
          <w:headerReference w:type="first" r:id="rId12"/>
          <w:footerReference w:type="first" r:id="rId13"/>
          <w:pgSz w:w="11907" w:h="16839" w:code="9"/>
          <w:pgMar w:top="709" w:right="720" w:bottom="2269" w:left="720" w:header="284" w:footer="1701" w:gutter="0"/>
          <w:cols w:space="708"/>
          <w:titlePg/>
          <w:docGrid w:linePitch="360"/>
        </w:sectPr>
      </w:pPr>
    </w:p>
    <w:p w14:paraId="41BD1CDE" w14:textId="064492F2" w:rsidR="006245BF" w:rsidRDefault="006245BF" w:rsidP="008A691B">
      <w:pPr>
        <w:pStyle w:val="Heading1"/>
      </w:pPr>
      <w:r>
        <w:lastRenderedPageBreak/>
        <w:t>Additional Information</w:t>
      </w:r>
    </w:p>
    <w:p w14:paraId="606E2BAB" w14:textId="3FE14FBF" w:rsidR="006245BF" w:rsidRDefault="006245BF" w:rsidP="006245BF">
      <w:r>
        <w:t>Please tick one box in each section</w:t>
      </w:r>
    </w:p>
    <w:p w14:paraId="010D7694" w14:textId="0F093942" w:rsidR="006245BF" w:rsidRDefault="006245BF" w:rsidP="006245BF"/>
    <w:p w14:paraId="6FE64CD3" w14:textId="21410A1C" w:rsidR="006245BF" w:rsidRDefault="006245BF" w:rsidP="00BB1CF7">
      <w:pPr>
        <w:pStyle w:val="Subtitle"/>
      </w:pPr>
      <w:r>
        <w:t>Ethnicity</w:t>
      </w:r>
    </w:p>
    <w:tbl>
      <w:tblPr>
        <w:tblStyle w:val="TableGrid"/>
        <w:tblW w:w="6740" w:type="dxa"/>
        <w:tblInd w:w="1765" w:type="dxa"/>
        <w:tblLook w:val="04A0" w:firstRow="1" w:lastRow="0" w:firstColumn="1" w:lastColumn="0" w:noHBand="0" w:noVBand="1"/>
      </w:tblPr>
      <w:tblGrid>
        <w:gridCol w:w="2771"/>
        <w:gridCol w:w="567"/>
        <w:gridCol w:w="2835"/>
        <w:gridCol w:w="567"/>
      </w:tblGrid>
      <w:tr w:rsidR="006245BF" w14:paraId="795911B7" w14:textId="77777777" w:rsidTr="00C561A3">
        <w:tc>
          <w:tcPr>
            <w:tcW w:w="2771" w:type="dxa"/>
            <w:tcBorders>
              <w:top w:val="nil"/>
              <w:left w:val="nil"/>
              <w:bottom w:val="nil"/>
              <w:right w:val="single" w:sz="4" w:space="0" w:color="C0504D" w:themeColor="accent2"/>
            </w:tcBorders>
          </w:tcPr>
          <w:p w14:paraId="6057F5EF" w14:textId="783FC525" w:rsidR="006245BF" w:rsidRDefault="006245BF" w:rsidP="00E80342">
            <w:pPr>
              <w:jc w:val="right"/>
            </w:pPr>
            <w:r>
              <w:t>Bangladeshi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982BBD9"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176D4E80" w14:textId="7DFF2A0B" w:rsidR="006245BF" w:rsidRDefault="006245BF" w:rsidP="00E80342">
            <w:pPr>
              <w:jc w:val="right"/>
            </w:pPr>
            <w:r>
              <w:t>Black African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7692FBC" w14:textId="77777777" w:rsidR="006245BF" w:rsidRDefault="006245BF" w:rsidP="00E80342"/>
        </w:tc>
      </w:tr>
      <w:tr w:rsidR="006245BF" w14:paraId="1FD85EE0" w14:textId="77777777" w:rsidTr="00C561A3">
        <w:trPr>
          <w:trHeight w:hRule="exact" w:val="113"/>
        </w:trPr>
        <w:tc>
          <w:tcPr>
            <w:tcW w:w="2771" w:type="dxa"/>
            <w:tcBorders>
              <w:top w:val="nil"/>
              <w:left w:val="nil"/>
              <w:bottom w:val="nil"/>
              <w:right w:val="nil"/>
            </w:tcBorders>
          </w:tcPr>
          <w:p w14:paraId="69099230"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2F3A2D41" w14:textId="77777777" w:rsidR="006245BF" w:rsidRDefault="006245BF" w:rsidP="00E80342"/>
        </w:tc>
        <w:tc>
          <w:tcPr>
            <w:tcW w:w="2835" w:type="dxa"/>
            <w:tcBorders>
              <w:top w:val="nil"/>
              <w:left w:val="nil"/>
              <w:bottom w:val="nil"/>
              <w:right w:val="nil"/>
            </w:tcBorders>
          </w:tcPr>
          <w:p w14:paraId="65E6ED14"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72209A1" w14:textId="77777777" w:rsidR="006245BF" w:rsidRDefault="006245BF" w:rsidP="00E80342"/>
        </w:tc>
      </w:tr>
      <w:tr w:rsidR="006245BF" w14:paraId="16544D62" w14:textId="77777777" w:rsidTr="00C561A3">
        <w:tc>
          <w:tcPr>
            <w:tcW w:w="2771" w:type="dxa"/>
            <w:tcBorders>
              <w:top w:val="nil"/>
              <w:left w:val="nil"/>
              <w:bottom w:val="nil"/>
              <w:right w:val="single" w:sz="4" w:space="0" w:color="C0504D" w:themeColor="accent2"/>
            </w:tcBorders>
          </w:tcPr>
          <w:p w14:paraId="4ABC74BE" w14:textId="573CEE71" w:rsidR="006245BF" w:rsidRDefault="006245BF" w:rsidP="00E80342">
            <w:pPr>
              <w:jc w:val="right"/>
            </w:pPr>
            <w:r>
              <w:t>Black Caribbean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AD76DCC"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759BFD9A" w14:textId="56022DC5" w:rsidR="006245BF" w:rsidRDefault="006245BF" w:rsidP="00E80342">
            <w:pPr>
              <w:jc w:val="right"/>
            </w:pPr>
            <w:r>
              <w:t>Chinese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C5CFC9F" w14:textId="77777777" w:rsidR="006245BF" w:rsidRDefault="006245BF" w:rsidP="00E80342"/>
        </w:tc>
      </w:tr>
      <w:tr w:rsidR="006245BF" w14:paraId="5464373E" w14:textId="77777777" w:rsidTr="00C561A3">
        <w:trPr>
          <w:trHeight w:hRule="exact" w:val="113"/>
        </w:trPr>
        <w:tc>
          <w:tcPr>
            <w:tcW w:w="2771" w:type="dxa"/>
            <w:tcBorders>
              <w:top w:val="nil"/>
              <w:left w:val="nil"/>
              <w:bottom w:val="nil"/>
              <w:right w:val="nil"/>
            </w:tcBorders>
          </w:tcPr>
          <w:p w14:paraId="3B29788D"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41028BCB" w14:textId="77777777" w:rsidR="006245BF" w:rsidRDefault="006245BF" w:rsidP="00E80342"/>
        </w:tc>
        <w:tc>
          <w:tcPr>
            <w:tcW w:w="2835" w:type="dxa"/>
            <w:tcBorders>
              <w:top w:val="nil"/>
              <w:left w:val="nil"/>
              <w:bottom w:val="nil"/>
              <w:right w:val="nil"/>
            </w:tcBorders>
          </w:tcPr>
          <w:p w14:paraId="19B9CB08"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07AEB50C" w14:textId="77777777" w:rsidR="006245BF" w:rsidRDefault="006245BF" w:rsidP="00E80342"/>
        </w:tc>
      </w:tr>
      <w:tr w:rsidR="006245BF" w14:paraId="521BAF19" w14:textId="77777777" w:rsidTr="00C561A3">
        <w:tc>
          <w:tcPr>
            <w:tcW w:w="2771" w:type="dxa"/>
            <w:tcBorders>
              <w:top w:val="nil"/>
              <w:left w:val="nil"/>
              <w:bottom w:val="nil"/>
              <w:right w:val="single" w:sz="4" w:space="0" w:color="C0504D" w:themeColor="accent2"/>
            </w:tcBorders>
          </w:tcPr>
          <w:p w14:paraId="23A833F8" w14:textId="4F577475" w:rsidR="006245BF" w:rsidRDefault="006245BF" w:rsidP="00E80342">
            <w:pPr>
              <w:jc w:val="right"/>
            </w:pPr>
            <w:r>
              <w:t>Gypsy/Roma</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6DE80E5"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210395D4" w14:textId="1F935F96" w:rsidR="006245BF" w:rsidRDefault="006245BF" w:rsidP="00E80342">
            <w:pPr>
              <w:jc w:val="right"/>
            </w:pPr>
            <w:r>
              <w:t>Indian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197A82E" w14:textId="77777777" w:rsidR="006245BF" w:rsidRDefault="006245BF" w:rsidP="00E80342"/>
        </w:tc>
      </w:tr>
      <w:tr w:rsidR="006245BF" w14:paraId="02B083D4" w14:textId="77777777" w:rsidTr="00C561A3">
        <w:trPr>
          <w:trHeight w:hRule="exact" w:val="113"/>
        </w:trPr>
        <w:tc>
          <w:tcPr>
            <w:tcW w:w="2771" w:type="dxa"/>
            <w:tcBorders>
              <w:top w:val="nil"/>
              <w:left w:val="nil"/>
              <w:bottom w:val="nil"/>
              <w:right w:val="nil"/>
            </w:tcBorders>
          </w:tcPr>
          <w:p w14:paraId="0B192961"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5F5512CD" w14:textId="77777777" w:rsidR="006245BF" w:rsidRDefault="006245BF" w:rsidP="00E80342"/>
        </w:tc>
        <w:tc>
          <w:tcPr>
            <w:tcW w:w="2835" w:type="dxa"/>
            <w:tcBorders>
              <w:top w:val="nil"/>
              <w:left w:val="nil"/>
              <w:bottom w:val="nil"/>
              <w:right w:val="nil"/>
            </w:tcBorders>
          </w:tcPr>
          <w:p w14:paraId="5DBF34E3"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0B5CD052" w14:textId="77777777" w:rsidR="006245BF" w:rsidRDefault="006245BF" w:rsidP="00E80342"/>
        </w:tc>
      </w:tr>
      <w:tr w:rsidR="006245BF" w14:paraId="66E0BB2E" w14:textId="77777777" w:rsidTr="00C561A3">
        <w:tc>
          <w:tcPr>
            <w:tcW w:w="2771" w:type="dxa"/>
            <w:tcBorders>
              <w:top w:val="nil"/>
              <w:left w:val="nil"/>
              <w:bottom w:val="nil"/>
              <w:right w:val="single" w:sz="4" w:space="0" w:color="C0504D" w:themeColor="accent2"/>
            </w:tcBorders>
          </w:tcPr>
          <w:p w14:paraId="48BE0BAB" w14:textId="68863EC6" w:rsidR="006245BF" w:rsidRDefault="006245BF" w:rsidP="00E80342">
            <w:pPr>
              <w:jc w:val="right"/>
            </w:pPr>
            <w:r>
              <w:t>Pakistani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DD28D0B"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5179BB62" w14:textId="12183CD4" w:rsidR="006245BF" w:rsidRDefault="006245BF" w:rsidP="00E80342">
            <w:pPr>
              <w:jc w:val="right"/>
            </w:pPr>
            <w:r>
              <w:t>Traveller Irish Heritage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6167704" w14:textId="77777777" w:rsidR="006245BF" w:rsidRDefault="006245BF" w:rsidP="00E80342"/>
        </w:tc>
      </w:tr>
      <w:tr w:rsidR="006245BF" w14:paraId="420B5859" w14:textId="77777777" w:rsidTr="00C561A3">
        <w:trPr>
          <w:trHeight w:hRule="exact" w:val="113"/>
        </w:trPr>
        <w:tc>
          <w:tcPr>
            <w:tcW w:w="2771" w:type="dxa"/>
            <w:tcBorders>
              <w:top w:val="nil"/>
              <w:left w:val="nil"/>
              <w:bottom w:val="nil"/>
              <w:right w:val="nil"/>
            </w:tcBorders>
          </w:tcPr>
          <w:p w14:paraId="5679AEAC"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52EE9F5" w14:textId="77777777" w:rsidR="006245BF" w:rsidRDefault="006245BF" w:rsidP="00E80342"/>
        </w:tc>
        <w:tc>
          <w:tcPr>
            <w:tcW w:w="2835" w:type="dxa"/>
            <w:tcBorders>
              <w:top w:val="nil"/>
              <w:left w:val="nil"/>
              <w:bottom w:val="nil"/>
              <w:right w:val="nil"/>
            </w:tcBorders>
          </w:tcPr>
          <w:p w14:paraId="43D21DF1"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ED37A65" w14:textId="77777777" w:rsidR="006245BF" w:rsidRDefault="006245BF" w:rsidP="00E80342"/>
        </w:tc>
      </w:tr>
      <w:tr w:rsidR="00C561A3" w14:paraId="51857464" w14:textId="77777777" w:rsidTr="00C561A3">
        <w:tc>
          <w:tcPr>
            <w:tcW w:w="2771" w:type="dxa"/>
            <w:tcBorders>
              <w:top w:val="nil"/>
              <w:left w:val="nil"/>
              <w:bottom w:val="nil"/>
              <w:right w:val="single" w:sz="4" w:space="0" w:color="C0504D" w:themeColor="accent2"/>
            </w:tcBorders>
          </w:tcPr>
          <w:p w14:paraId="48491849" w14:textId="18FB8AA9" w:rsidR="006245BF" w:rsidRDefault="006245BF" w:rsidP="00E80342">
            <w:pPr>
              <w:jc w:val="right"/>
            </w:pPr>
            <w:r>
              <w:t>White British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7358D13"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1C71E29A" w14:textId="7FDCBC4E" w:rsidR="006245BF" w:rsidRDefault="006245BF" w:rsidP="00E80342">
            <w:pPr>
              <w:jc w:val="right"/>
            </w:pPr>
            <w:r>
              <w:t>White Irish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80EF979" w14:textId="77777777" w:rsidR="006245BF" w:rsidRDefault="006245BF" w:rsidP="00E80342"/>
        </w:tc>
      </w:tr>
      <w:tr w:rsidR="00C561A3" w14:paraId="491E30FB" w14:textId="77777777" w:rsidTr="00C561A3">
        <w:trPr>
          <w:trHeight w:hRule="exact" w:val="113"/>
        </w:trPr>
        <w:tc>
          <w:tcPr>
            <w:tcW w:w="2771" w:type="dxa"/>
            <w:tcBorders>
              <w:top w:val="nil"/>
              <w:left w:val="nil"/>
              <w:bottom w:val="nil"/>
              <w:right w:val="nil"/>
            </w:tcBorders>
          </w:tcPr>
          <w:p w14:paraId="61C53558"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59C5958" w14:textId="77777777" w:rsidR="006245BF" w:rsidRDefault="006245BF" w:rsidP="00E80342"/>
        </w:tc>
        <w:tc>
          <w:tcPr>
            <w:tcW w:w="2835" w:type="dxa"/>
            <w:tcBorders>
              <w:top w:val="nil"/>
              <w:left w:val="nil"/>
              <w:bottom w:val="nil"/>
              <w:right w:val="nil"/>
            </w:tcBorders>
          </w:tcPr>
          <w:p w14:paraId="3A1C5FC8"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D935B30" w14:textId="77777777" w:rsidR="006245BF" w:rsidRDefault="006245BF" w:rsidP="00E80342"/>
        </w:tc>
      </w:tr>
      <w:tr w:rsidR="00C561A3" w14:paraId="4B162BFF" w14:textId="77777777" w:rsidTr="00C561A3">
        <w:tc>
          <w:tcPr>
            <w:tcW w:w="2771" w:type="dxa"/>
            <w:tcBorders>
              <w:top w:val="nil"/>
              <w:left w:val="nil"/>
              <w:bottom w:val="nil"/>
              <w:right w:val="single" w:sz="4" w:space="0" w:color="C0504D" w:themeColor="accent2"/>
            </w:tcBorders>
          </w:tcPr>
          <w:p w14:paraId="2649E06E" w14:textId="398240FD" w:rsidR="006245BF" w:rsidRDefault="006245BF" w:rsidP="00E80342">
            <w:pPr>
              <w:jc w:val="right"/>
            </w:pPr>
            <w:r>
              <w:t>White &amp; Asian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B33AE3B"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08AFF836" w14:textId="07420234" w:rsidR="006245BF" w:rsidRDefault="006245BF" w:rsidP="00E80342">
            <w:pPr>
              <w:jc w:val="right"/>
            </w:pPr>
            <w:r>
              <w:t>White &amp; Black African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1D1DCF2" w14:textId="77777777" w:rsidR="006245BF" w:rsidRDefault="006245BF" w:rsidP="00E80342"/>
        </w:tc>
      </w:tr>
      <w:tr w:rsidR="00C561A3" w14:paraId="0C019018" w14:textId="77777777" w:rsidTr="00C561A3">
        <w:trPr>
          <w:trHeight w:hRule="exact" w:val="113"/>
        </w:trPr>
        <w:tc>
          <w:tcPr>
            <w:tcW w:w="2771" w:type="dxa"/>
            <w:tcBorders>
              <w:top w:val="nil"/>
              <w:left w:val="nil"/>
              <w:bottom w:val="nil"/>
              <w:right w:val="nil"/>
            </w:tcBorders>
          </w:tcPr>
          <w:p w14:paraId="11FC4E36"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7512C8F" w14:textId="77777777" w:rsidR="006245BF" w:rsidRDefault="006245BF" w:rsidP="00E80342"/>
        </w:tc>
        <w:tc>
          <w:tcPr>
            <w:tcW w:w="2835" w:type="dxa"/>
            <w:tcBorders>
              <w:top w:val="nil"/>
              <w:left w:val="nil"/>
              <w:bottom w:val="nil"/>
              <w:right w:val="nil"/>
            </w:tcBorders>
          </w:tcPr>
          <w:p w14:paraId="2027339B"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AF389FE" w14:textId="77777777" w:rsidR="006245BF" w:rsidRDefault="006245BF" w:rsidP="00E80342"/>
        </w:tc>
      </w:tr>
      <w:tr w:rsidR="00C561A3" w14:paraId="04DA2B97" w14:textId="77777777" w:rsidTr="00C561A3">
        <w:tc>
          <w:tcPr>
            <w:tcW w:w="2771" w:type="dxa"/>
            <w:tcBorders>
              <w:top w:val="nil"/>
              <w:left w:val="nil"/>
              <w:bottom w:val="nil"/>
              <w:right w:val="single" w:sz="4" w:space="0" w:color="C0504D" w:themeColor="accent2"/>
            </w:tcBorders>
          </w:tcPr>
          <w:p w14:paraId="3301B2C0" w14:textId="57C1FDD6" w:rsidR="006245BF" w:rsidRDefault="006245BF" w:rsidP="00E80342">
            <w:pPr>
              <w:jc w:val="right"/>
            </w:pPr>
            <w:r>
              <w:t>White &amp; Black Caribbean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33334E8"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3E819B39" w14:textId="47125A6C" w:rsidR="006245BF" w:rsidRDefault="00C561A3" w:rsidP="00E80342">
            <w:pPr>
              <w:jc w:val="right"/>
            </w:pPr>
            <w:r>
              <w:t>Other Asian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D2CA59D" w14:textId="77777777" w:rsidR="006245BF" w:rsidRDefault="006245BF" w:rsidP="00E80342"/>
        </w:tc>
      </w:tr>
      <w:tr w:rsidR="00C561A3" w14:paraId="7B16E074" w14:textId="77777777" w:rsidTr="00C561A3">
        <w:trPr>
          <w:trHeight w:hRule="exact" w:val="113"/>
        </w:trPr>
        <w:tc>
          <w:tcPr>
            <w:tcW w:w="2771" w:type="dxa"/>
            <w:tcBorders>
              <w:top w:val="nil"/>
              <w:left w:val="nil"/>
              <w:bottom w:val="nil"/>
              <w:right w:val="nil"/>
            </w:tcBorders>
          </w:tcPr>
          <w:p w14:paraId="15B6AE19"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C41B526" w14:textId="77777777" w:rsidR="006245BF" w:rsidRDefault="006245BF" w:rsidP="00E80342"/>
        </w:tc>
        <w:tc>
          <w:tcPr>
            <w:tcW w:w="2835" w:type="dxa"/>
            <w:tcBorders>
              <w:top w:val="nil"/>
              <w:left w:val="nil"/>
              <w:bottom w:val="nil"/>
              <w:right w:val="nil"/>
            </w:tcBorders>
          </w:tcPr>
          <w:p w14:paraId="1FCF31E6"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AB9F5C8" w14:textId="77777777" w:rsidR="006245BF" w:rsidRDefault="006245BF" w:rsidP="00E80342"/>
        </w:tc>
      </w:tr>
      <w:tr w:rsidR="00C561A3" w14:paraId="04888C9A" w14:textId="77777777" w:rsidTr="00C561A3">
        <w:tc>
          <w:tcPr>
            <w:tcW w:w="2771" w:type="dxa"/>
            <w:tcBorders>
              <w:top w:val="nil"/>
              <w:left w:val="nil"/>
              <w:bottom w:val="nil"/>
              <w:right w:val="single" w:sz="4" w:space="0" w:color="C0504D" w:themeColor="accent2"/>
            </w:tcBorders>
          </w:tcPr>
          <w:p w14:paraId="37ADCA70" w14:textId="1EFAD839" w:rsidR="006245BF" w:rsidRDefault="00C561A3" w:rsidP="00E80342">
            <w:pPr>
              <w:jc w:val="right"/>
            </w:pPr>
            <w:r>
              <w:t>Other Black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13BEDC0"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131CA808" w14:textId="33503078" w:rsidR="006245BF" w:rsidRDefault="00C561A3" w:rsidP="00E80342">
            <w:pPr>
              <w:jc w:val="right"/>
            </w:pPr>
            <w:r>
              <w:t>Other Mixed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D67071C" w14:textId="77777777" w:rsidR="006245BF" w:rsidRDefault="006245BF" w:rsidP="00E80342"/>
        </w:tc>
      </w:tr>
      <w:tr w:rsidR="00C561A3" w14:paraId="2DCDDDA0" w14:textId="77777777" w:rsidTr="00C561A3">
        <w:trPr>
          <w:trHeight w:hRule="exact" w:val="113"/>
        </w:trPr>
        <w:tc>
          <w:tcPr>
            <w:tcW w:w="2771" w:type="dxa"/>
            <w:tcBorders>
              <w:top w:val="nil"/>
              <w:left w:val="nil"/>
              <w:bottom w:val="nil"/>
              <w:right w:val="nil"/>
            </w:tcBorders>
          </w:tcPr>
          <w:p w14:paraId="0C39577F"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0EDE65C0" w14:textId="77777777" w:rsidR="006245BF" w:rsidRDefault="006245BF" w:rsidP="00E80342"/>
        </w:tc>
        <w:tc>
          <w:tcPr>
            <w:tcW w:w="2835" w:type="dxa"/>
            <w:tcBorders>
              <w:top w:val="nil"/>
              <w:left w:val="nil"/>
              <w:bottom w:val="nil"/>
              <w:right w:val="nil"/>
            </w:tcBorders>
          </w:tcPr>
          <w:p w14:paraId="04F23C96"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5C0B050E" w14:textId="77777777" w:rsidR="006245BF" w:rsidRDefault="006245BF" w:rsidP="00E80342"/>
        </w:tc>
      </w:tr>
      <w:tr w:rsidR="00C561A3" w14:paraId="39D60879" w14:textId="77777777" w:rsidTr="00C561A3">
        <w:tc>
          <w:tcPr>
            <w:tcW w:w="2771" w:type="dxa"/>
            <w:tcBorders>
              <w:top w:val="nil"/>
              <w:left w:val="nil"/>
              <w:bottom w:val="nil"/>
              <w:right w:val="single" w:sz="4" w:space="0" w:color="C0504D" w:themeColor="accent2"/>
            </w:tcBorders>
          </w:tcPr>
          <w:p w14:paraId="4DBC2069" w14:textId="3776A854" w:rsidR="006245BF" w:rsidRDefault="00C561A3" w:rsidP="00E80342">
            <w:pPr>
              <w:jc w:val="right"/>
            </w:pPr>
            <w:r>
              <w:t>Other White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5343B74"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7FD9ACC6" w14:textId="2143BA22" w:rsidR="006245BF" w:rsidRDefault="00C561A3" w:rsidP="00E80342">
            <w:pPr>
              <w:jc w:val="right"/>
            </w:pPr>
            <w:r>
              <w:t>Other Ethnic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CC62DC0" w14:textId="77777777" w:rsidR="006245BF" w:rsidRDefault="006245BF" w:rsidP="00E80342"/>
        </w:tc>
      </w:tr>
      <w:tr w:rsidR="00C561A3" w14:paraId="20C23EF6" w14:textId="77777777" w:rsidTr="00C561A3">
        <w:trPr>
          <w:trHeight w:hRule="exact" w:val="113"/>
        </w:trPr>
        <w:tc>
          <w:tcPr>
            <w:tcW w:w="2771" w:type="dxa"/>
            <w:tcBorders>
              <w:top w:val="nil"/>
              <w:left w:val="nil"/>
              <w:bottom w:val="nil"/>
              <w:right w:val="nil"/>
            </w:tcBorders>
          </w:tcPr>
          <w:p w14:paraId="7900E589"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3272C2CA" w14:textId="77777777" w:rsidR="006245BF" w:rsidRDefault="006245BF" w:rsidP="00E80342"/>
        </w:tc>
        <w:tc>
          <w:tcPr>
            <w:tcW w:w="2835" w:type="dxa"/>
            <w:tcBorders>
              <w:top w:val="nil"/>
              <w:left w:val="nil"/>
              <w:bottom w:val="nil"/>
              <w:right w:val="nil"/>
            </w:tcBorders>
          </w:tcPr>
          <w:p w14:paraId="77A78955" w14:textId="77777777" w:rsidR="006245BF" w:rsidRDefault="006245BF" w:rsidP="00E80342">
            <w:pPr>
              <w:jc w:val="right"/>
            </w:pPr>
          </w:p>
        </w:tc>
        <w:tc>
          <w:tcPr>
            <w:tcW w:w="567" w:type="dxa"/>
            <w:tcBorders>
              <w:top w:val="single" w:sz="4" w:space="0" w:color="C0504D" w:themeColor="accent2"/>
              <w:left w:val="nil"/>
              <w:bottom w:val="nil"/>
              <w:right w:val="nil"/>
            </w:tcBorders>
          </w:tcPr>
          <w:p w14:paraId="714C8CCB" w14:textId="77777777" w:rsidR="006245BF" w:rsidRDefault="006245BF" w:rsidP="00E80342"/>
        </w:tc>
      </w:tr>
      <w:tr w:rsidR="00C561A3" w14:paraId="13B4938C" w14:textId="77777777" w:rsidTr="00C561A3">
        <w:tc>
          <w:tcPr>
            <w:tcW w:w="2771" w:type="dxa"/>
            <w:tcBorders>
              <w:top w:val="nil"/>
              <w:left w:val="nil"/>
              <w:bottom w:val="nil"/>
              <w:right w:val="single" w:sz="4" w:space="0" w:color="C0504D" w:themeColor="accent2"/>
            </w:tcBorders>
          </w:tcPr>
          <w:p w14:paraId="5888FC78" w14:textId="40CC77E6" w:rsidR="00C561A3" w:rsidRDefault="00C561A3" w:rsidP="00E80342">
            <w:pPr>
              <w:jc w:val="right"/>
            </w:pPr>
            <w:r>
              <w:t>Decline to State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A4A766A" w14:textId="77777777" w:rsidR="00C561A3" w:rsidRDefault="00C561A3" w:rsidP="00E80342"/>
        </w:tc>
        <w:tc>
          <w:tcPr>
            <w:tcW w:w="2835" w:type="dxa"/>
            <w:tcBorders>
              <w:top w:val="nil"/>
              <w:left w:val="single" w:sz="4" w:space="0" w:color="C0504D" w:themeColor="accent2"/>
              <w:bottom w:val="nil"/>
              <w:right w:val="nil"/>
            </w:tcBorders>
          </w:tcPr>
          <w:p w14:paraId="35AD8CC9" w14:textId="7F20898B" w:rsidR="00C561A3" w:rsidRDefault="00C561A3" w:rsidP="00E80342">
            <w:pPr>
              <w:jc w:val="right"/>
            </w:pPr>
          </w:p>
        </w:tc>
        <w:tc>
          <w:tcPr>
            <w:tcW w:w="567" w:type="dxa"/>
            <w:tcBorders>
              <w:top w:val="nil"/>
              <w:left w:val="nil"/>
              <w:bottom w:val="nil"/>
              <w:right w:val="nil"/>
            </w:tcBorders>
          </w:tcPr>
          <w:p w14:paraId="5DFED169" w14:textId="77777777" w:rsidR="00C561A3" w:rsidRDefault="00C561A3" w:rsidP="00E80342"/>
        </w:tc>
      </w:tr>
    </w:tbl>
    <w:p w14:paraId="572D92D0" w14:textId="28792973" w:rsidR="006245BF" w:rsidRDefault="00C561A3" w:rsidP="00C561A3">
      <w:pPr>
        <w:pStyle w:val="Subtitle"/>
      </w:pPr>
      <w:r>
        <w:t>Home Language</w:t>
      </w:r>
    </w:p>
    <w:tbl>
      <w:tblPr>
        <w:tblStyle w:val="TableGrid"/>
        <w:tblW w:w="6740" w:type="dxa"/>
        <w:tblInd w:w="1765" w:type="dxa"/>
        <w:tblLook w:val="04A0" w:firstRow="1" w:lastRow="0" w:firstColumn="1" w:lastColumn="0" w:noHBand="0" w:noVBand="1"/>
      </w:tblPr>
      <w:tblGrid>
        <w:gridCol w:w="2771"/>
        <w:gridCol w:w="567"/>
        <w:gridCol w:w="1701"/>
        <w:gridCol w:w="1134"/>
        <w:gridCol w:w="567"/>
      </w:tblGrid>
      <w:tr w:rsidR="00C561A3" w14:paraId="40E8C170" w14:textId="77777777" w:rsidTr="00E80342">
        <w:tc>
          <w:tcPr>
            <w:tcW w:w="2771" w:type="dxa"/>
            <w:tcBorders>
              <w:top w:val="nil"/>
              <w:left w:val="nil"/>
              <w:bottom w:val="nil"/>
              <w:right w:val="single" w:sz="4" w:space="0" w:color="C0504D" w:themeColor="accent2"/>
            </w:tcBorders>
          </w:tcPr>
          <w:p w14:paraId="3BC4A606" w14:textId="1F9E87E3" w:rsidR="00C561A3" w:rsidRDefault="00C561A3" w:rsidP="00E80342">
            <w:pPr>
              <w:jc w:val="right"/>
            </w:pPr>
            <w:r>
              <w:t>English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221F6A5"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6BFFCFD6" w14:textId="1225830D" w:rsidR="00C561A3" w:rsidRDefault="00C561A3" w:rsidP="00E80342">
            <w:pPr>
              <w:jc w:val="right"/>
            </w:pPr>
            <w:r>
              <w:t>Turkish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FD531EA" w14:textId="77777777" w:rsidR="00C561A3" w:rsidRDefault="00C561A3" w:rsidP="00E80342"/>
        </w:tc>
      </w:tr>
      <w:tr w:rsidR="00C561A3" w14:paraId="1D70F8ED" w14:textId="77777777" w:rsidTr="00E80342">
        <w:trPr>
          <w:trHeight w:hRule="exact" w:val="113"/>
        </w:trPr>
        <w:tc>
          <w:tcPr>
            <w:tcW w:w="2771" w:type="dxa"/>
            <w:tcBorders>
              <w:top w:val="nil"/>
              <w:left w:val="nil"/>
              <w:bottom w:val="nil"/>
              <w:right w:val="nil"/>
            </w:tcBorders>
          </w:tcPr>
          <w:p w14:paraId="3C51C0F3"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27640D42" w14:textId="77777777" w:rsidR="00C561A3" w:rsidRDefault="00C561A3" w:rsidP="00E80342"/>
        </w:tc>
        <w:tc>
          <w:tcPr>
            <w:tcW w:w="2835" w:type="dxa"/>
            <w:gridSpan w:val="2"/>
            <w:tcBorders>
              <w:top w:val="nil"/>
              <w:left w:val="nil"/>
              <w:bottom w:val="nil"/>
              <w:right w:val="nil"/>
            </w:tcBorders>
          </w:tcPr>
          <w:p w14:paraId="445D74CB"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0566517" w14:textId="77777777" w:rsidR="00C561A3" w:rsidRDefault="00C561A3" w:rsidP="00E80342"/>
        </w:tc>
      </w:tr>
      <w:tr w:rsidR="00C561A3" w14:paraId="441E2EC7" w14:textId="77777777" w:rsidTr="00E80342">
        <w:tc>
          <w:tcPr>
            <w:tcW w:w="2771" w:type="dxa"/>
            <w:tcBorders>
              <w:top w:val="nil"/>
              <w:left w:val="nil"/>
              <w:bottom w:val="nil"/>
              <w:right w:val="single" w:sz="4" w:space="0" w:color="C0504D" w:themeColor="accent2"/>
            </w:tcBorders>
          </w:tcPr>
          <w:p w14:paraId="120A6036" w14:textId="2D263413" w:rsidR="00C561A3" w:rsidRDefault="00C561A3" w:rsidP="00E80342">
            <w:pPr>
              <w:jc w:val="right"/>
            </w:pPr>
            <w:r>
              <w:t>Greek</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319AF5D"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7B696204" w14:textId="561BF5CF" w:rsidR="00C561A3" w:rsidRDefault="00C561A3" w:rsidP="00E80342">
            <w:pPr>
              <w:jc w:val="right"/>
            </w:pPr>
            <w:r>
              <w:t>Unclassified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4E22E7D" w14:textId="77777777" w:rsidR="00C561A3" w:rsidRDefault="00C561A3" w:rsidP="00E80342"/>
        </w:tc>
      </w:tr>
      <w:tr w:rsidR="00C561A3" w14:paraId="1A5F4EE2" w14:textId="77777777" w:rsidTr="00E80342">
        <w:trPr>
          <w:trHeight w:hRule="exact" w:val="113"/>
        </w:trPr>
        <w:tc>
          <w:tcPr>
            <w:tcW w:w="2771" w:type="dxa"/>
            <w:tcBorders>
              <w:top w:val="nil"/>
              <w:left w:val="nil"/>
              <w:bottom w:val="nil"/>
              <w:right w:val="nil"/>
            </w:tcBorders>
          </w:tcPr>
          <w:p w14:paraId="54F55911"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6366B3AC" w14:textId="77777777" w:rsidR="00C561A3" w:rsidRDefault="00C561A3" w:rsidP="00E80342"/>
        </w:tc>
        <w:tc>
          <w:tcPr>
            <w:tcW w:w="2835" w:type="dxa"/>
            <w:gridSpan w:val="2"/>
            <w:tcBorders>
              <w:top w:val="nil"/>
              <w:left w:val="nil"/>
              <w:bottom w:val="nil"/>
              <w:right w:val="nil"/>
            </w:tcBorders>
          </w:tcPr>
          <w:p w14:paraId="7607A6CC"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1E96CDBB" w14:textId="77777777" w:rsidR="00C561A3" w:rsidRDefault="00C561A3" w:rsidP="00E80342"/>
        </w:tc>
      </w:tr>
      <w:tr w:rsidR="00C561A3" w14:paraId="14AC0CAA" w14:textId="77777777" w:rsidTr="00E80342">
        <w:tc>
          <w:tcPr>
            <w:tcW w:w="2771" w:type="dxa"/>
            <w:tcBorders>
              <w:top w:val="nil"/>
              <w:left w:val="nil"/>
              <w:bottom w:val="nil"/>
              <w:right w:val="single" w:sz="4" w:space="0" w:color="C0504D" w:themeColor="accent2"/>
            </w:tcBorders>
          </w:tcPr>
          <w:p w14:paraId="556206AC" w14:textId="1E74C5E5" w:rsidR="00C561A3" w:rsidRDefault="00C561A3" w:rsidP="00E80342">
            <w:pPr>
              <w:jc w:val="right"/>
            </w:pPr>
            <w:r>
              <w:t>Gujarati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CA6D4C5"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173D4CB4" w14:textId="594952E3" w:rsidR="00C561A3" w:rsidRDefault="00C561A3" w:rsidP="00E80342">
            <w:pPr>
              <w:jc w:val="right"/>
            </w:pPr>
            <w:r>
              <w:t>Hindi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5B465A4" w14:textId="77777777" w:rsidR="00C561A3" w:rsidRDefault="00C561A3" w:rsidP="00E80342"/>
        </w:tc>
      </w:tr>
      <w:tr w:rsidR="00C561A3" w14:paraId="3818C13D" w14:textId="77777777" w:rsidTr="00E80342">
        <w:trPr>
          <w:trHeight w:hRule="exact" w:val="113"/>
        </w:trPr>
        <w:tc>
          <w:tcPr>
            <w:tcW w:w="2771" w:type="dxa"/>
            <w:tcBorders>
              <w:top w:val="nil"/>
              <w:left w:val="nil"/>
              <w:bottom w:val="nil"/>
              <w:right w:val="nil"/>
            </w:tcBorders>
          </w:tcPr>
          <w:p w14:paraId="276E7F32"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51265CC" w14:textId="77777777" w:rsidR="00C561A3" w:rsidRDefault="00C561A3" w:rsidP="00E80342"/>
        </w:tc>
        <w:tc>
          <w:tcPr>
            <w:tcW w:w="2835" w:type="dxa"/>
            <w:gridSpan w:val="2"/>
            <w:tcBorders>
              <w:top w:val="nil"/>
              <w:left w:val="nil"/>
              <w:bottom w:val="nil"/>
              <w:right w:val="nil"/>
            </w:tcBorders>
          </w:tcPr>
          <w:p w14:paraId="3DD82BA3"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290ECE9A" w14:textId="77777777" w:rsidR="00C561A3" w:rsidRDefault="00C561A3" w:rsidP="00E80342"/>
        </w:tc>
      </w:tr>
      <w:tr w:rsidR="00C561A3" w14:paraId="7A19EF44" w14:textId="77777777" w:rsidTr="00E80342">
        <w:tc>
          <w:tcPr>
            <w:tcW w:w="2771" w:type="dxa"/>
            <w:tcBorders>
              <w:top w:val="nil"/>
              <w:left w:val="nil"/>
              <w:bottom w:val="nil"/>
              <w:right w:val="single" w:sz="4" w:space="0" w:color="C0504D" w:themeColor="accent2"/>
            </w:tcBorders>
          </w:tcPr>
          <w:p w14:paraId="28BA0C17" w14:textId="3E9A166B" w:rsidR="00C561A3" w:rsidRDefault="00C561A3" w:rsidP="00E80342">
            <w:pPr>
              <w:jc w:val="right"/>
            </w:pPr>
            <w:r>
              <w:t>Italian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46E9A69"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22266FA2" w14:textId="5C421662" w:rsidR="00C561A3" w:rsidRDefault="00C561A3" w:rsidP="00E80342">
            <w:pPr>
              <w:jc w:val="right"/>
            </w:pPr>
            <w:r>
              <w:t>Panjabi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7956A40" w14:textId="77777777" w:rsidR="00C561A3" w:rsidRDefault="00C561A3" w:rsidP="00E80342"/>
        </w:tc>
      </w:tr>
      <w:tr w:rsidR="00C561A3" w14:paraId="1D75E146" w14:textId="77777777" w:rsidTr="00E80342">
        <w:trPr>
          <w:trHeight w:hRule="exact" w:val="113"/>
        </w:trPr>
        <w:tc>
          <w:tcPr>
            <w:tcW w:w="2771" w:type="dxa"/>
            <w:tcBorders>
              <w:top w:val="nil"/>
              <w:left w:val="nil"/>
              <w:bottom w:val="nil"/>
              <w:right w:val="nil"/>
            </w:tcBorders>
          </w:tcPr>
          <w:p w14:paraId="4FFCF19F"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35CE4C96" w14:textId="77777777" w:rsidR="00C561A3" w:rsidRDefault="00C561A3" w:rsidP="00E80342"/>
        </w:tc>
        <w:tc>
          <w:tcPr>
            <w:tcW w:w="2835" w:type="dxa"/>
            <w:gridSpan w:val="2"/>
            <w:tcBorders>
              <w:top w:val="nil"/>
              <w:left w:val="nil"/>
              <w:bottom w:val="nil"/>
              <w:right w:val="nil"/>
            </w:tcBorders>
          </w:tcPr>
          <w:p w14:paraId="465CD894"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72ED878B" w14:textId="77777777" w:rsidR="00C561A3" w:rsidRDefault="00C561A3" w:rsidP="00E80342"/>
        </w:tc>
      </w:tr>
      <w:tr w:rsidR="00C561A3" w14:paraId="22D3DEA1" w14:textId="77777777" w:rsidTr="00E80342">
        <w:tc>
          <w:tcPr>
            <w:tcW w:w="2771" w:type="dxa"/>
            <w:tcBorders>
              <w:top w:val="nil"/>
              <w:left w:val="nil"/>
              <w:bottom w:val="nil"/>
              <w:right w:val="single" w:sz="4" w:space="0" w:color="C0504D" w:themeColor="accent2"/>
            </w:tcBorders>
          </w:tcPr>
          <w:p w14:paraId="4E5004FC" w14:textId="5687F0E8" w:rsidR="00C561A3" w:rsidRDefault="00C561A3" w:rsidP="00E80342">
            <w:pPr>
              <w:jc w:val="right"/>
            </w:pPr>
            <w:r>
              <w:t>Portuguese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EDC071E"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0A0A065C" w14:textId="321C56BC" w:rsidR="00C561A3" w:rsidRDefault="00C561A3" w:rsidP="00E80342">
            <w:pPr>
              <w:jc w:val="right"/>
            </w:pPr>
            <w:r>
              <w:t>Spanish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DA29FA9" w14:textId="77777777" w:rsidR="00C561A3" w:rsidRDefault="00C561A3" w:rsidP="00E80342"/>
        </w:tc>
      </w:tr>
      <w:tr w:rsidR="00C561A3" w14:paraId="4EE6018A" w14:textId="77777777" w:rsidTr="00C561A3">
        <w:trPr>
          <w:trHeight w:hRule="exact" w:val="113"/>
        </w:trPr>
        <w:tc>
          <w:tcPr>
            <w:tcW w:w="2771" w:type="dxa"/>
            <w:tcBorders>
              <w:top w:val="nil"/>
              <w:left w:val="nil"/>
              <w:bottom w:val="nil"/>
              <w:right w:val="nil"/>
            </w:tcBorders>
          </w:tcPr>
          <w:p w14:paraId="35107DDC"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4B943AD" w14:textId="77777777" w:rsidR="00C561A3" w:rsidRDefault="00C561A3" w:rsidP="00E80342"/>
        </w:tc>
        <w:tc>
          <w:tcPr>
            <w:tcW w:w="2835" w:type="dxa"/>
            <w:gridSpan w:val="2"/>
            <w:tcBorders>
              <w:top w:val="nil"/>
              <w:left w:val="nil"/>
              <w:bottom w:val="nil"/>
              <w:right w:val="nil"/>
            </w:tcBorders>
          </w:tcPr>
          <w:p w14:paraId="62662D1F" w14:textId="77777777" w:rsidR="00C561A3" w:rsidRDefault="00C561A3" w:rsidP="00E80342">
            <w:pPr>
              <w:jc w:val="right"/>
            </w:pPr>
          </w:p>
        </w:tc>
        <w:tc>
          <w:tcPr>
            <w:tcW w:w="567" w:type="dxa"/>
            <w:tcBorders>
              <w:top w:val="single" w:sz="4" w:space="0" w:color="C0504D" w:themeColor="accent2"/>
              <w:left w:val="nil"/>
              <w:bottom w:val="nil"/>
              <w:right w:val="nil"/>
            </w:tcBorders>
          </w:tcPr>
          <w:p w14:paraId="04DDDFF9" w14:textId="77777777" w:rsidR="00C561A3" w:rsidRDefault="00C561A3" w:rsidP="00E80342"/>
        </w:tc>
      </w:tr>
      <w:tr w:rsidR="00C561A3" w14:paraId="5E171300" w14:textId="77777777" w:rsidTr="00C561A3">
        <w:tc>
          <w:tcPr>
            <w:tcW w:w="2771" w:type="dxa"/>
            <w:tcBorders>
              <w:top w:val="nil"/>
              <w:left w:val="nil"/>
              <w:bottom w:val="nil"/>
              <w:right w:val="single" w:sz="4" w:space="0" w:color="C0504D" w:themeColor="accent2"/>
            </w:tcBorders>
          </w:tcPr>
          <w:p w14:paraId="68D5D9CE" w14:textId="3A342A48" w:rsidR="00C561A3" w:rsidRDefault="00C561A3" w:rsidP="00E80342">
            <w:pPr>
              <w:jc w:val="right"/>
            </w:pPr>
            <w:r>
              <w:t>Other</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F11A965" w14:textId="77777777" w:rsidR="00C561A3" w:rsidRDefault="00C561A3" w:rsidP="00E80342"/>
        </w:tc>
        <w:tc>
          <w:tcPr>
            <w:tcW w:w="1701" w:type="dxa"/>
            <w:tcBorders>
              <w:top w:val="nil"/>
              <w:left w:val="single" w:sz="4" w:space="0" w:color="C0504D" w:themeColor="accent2"/>
              <w:bottom w:val="nil"/>
              <w:right w:val="nil"/>
            </w:tcBorders>
          </w:tcPr>
          <w:p w14:paraId="6742E411" w14:textId="77777777" w:rsidR="00C561A3" w:rsidRDefault="00C561A3" w:rsidP="00E80342">
            <w:r>
              <w:t>Please Specify</w:t>
            </w:r>
          </w:p>
        </w:tc>
        <w:tc>
          <w:tcPr>
            <w:tcW w:w="1701" w:type="dxa"/>
            <w:gridSpan w:val="2"/>
            <w:tcBorders>
              <w:top w:val="nil"/>
              <w:left w:val="nil"/>
              <w:bottom w:val="single" w:sz="4" w:space="0" w:color="C0504D" w:themeColor="accent2"/>
              <w:right w:val="nil"/>
            </w:tcBorders>
          </w:tcPr>
          <w:p w14:paraId="770D8E40" w14:textId="48079DF0" w:rsidR="00C561A3" w:rsidRDefault="00C561A3" w:rsidP="00E80342"/>
        </w:tc>
      </w:tr>
    </w:tbl>
    <w:p w14:paraId="439BE24F" w14:textId="75EA968D" w:rsidR="00C561A3" w:rsidRDefault="00C561A3" w:rsidP="00C561A3">
      <w:pPr>
        <w:pStyle w:val="Subtitle"/>
      </w:pPr>
      <w:r>
        <w:t>Religion</w:t>
      </w:r>
    </w:p>
    <w:tbl>
      <w:tblPr>
        <w:tblStyle w:val="TableGrid"/>
        <w:tblW w:w="6740" w:type="dxa"/>
        <w:tblInd w:w="1765" w:type="dxa"/>
        <w:tblLook w:val="04A0" w:firstRow="1" w:lastRow="0" w:firstColumn="1" w:lastColumn="0" w:noHBand="0" w:noVBand="1"/>
      </w:tblPr>
      <w:tblGrid>
        <w:gridCol w:w="2771"/>
        <w:gridCol w:w="567"/>
        <w:gridCol w:w="2835"/>
        <w:gridCol w:w="567"/>
      </w:tblGrid>
      <w:tr w:rsidR="00C561A3" w14:paraId="1AFA8C98" w14:textId="77777777" w:rsidTr="00AD07CB">
        <w:tc>
          <w:tcPr>
            <w:tcW w:w="2771" w:type="dxa"/>
            <w:tcBorders>
              <w:top w:val="nil"/>
              <w:left w:val="nil"/>
              <w:bottom w:val="nil"/>
              <w:right w:val="single" w:sz="4" w:space="0" w:color="C0504D" w:themeColor="accent2"/>
            </w:tcBorders>
          </w:tcPr>
          <w:p w14:paraId="4E45C61E" w14:textId="38AA0DE5" w:rsidR="00C561A3" w:rsidRDefault="00C561A3" w:rsidP="00E80342">
            <w:pPr>
              <w:jc w:val="right"/>
            </w:pPr>
            <w:r>
              <w:t>Buddhist</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5CE496F"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35E40DAD" w14:textId="42790268" w:rsidR="00C561A3" w:rsidRDefault="00C561A3" w:rsidP="00E80342">
            <w:pPr>
              <w:jc w:val="right"/>
            </w:pPr>
            <w:r>
              <w:t>Hindu</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8ED8456" w14:textId="77777777" w:rsidR="00C561A3" w:rsidRDefault="00C561A3" w:rsidP="00E80342"/>
        </w:tc>
      </w:tr>
      <w:tr w:rsidR="00C561A3" w14:paraId="683A0A02" w14:textId="77777777" w:rsidTr="00AD07CB">
        <w:trPr>
          <w:trHeight w:hRule="exact" w:val="113"/>
        </w:trPr>
        <w:tc>
          <w:tcPr>
            <w:tcW w:w="2771" w:type="dxa"/>
            <w:tcBorders>
              <w:top w:val="nil"/>
              <w:left w:val="nil"/>
              <w:bottom w:val="nil"/>
              <w:right w:val="nil"/>
            </w:tcBorders>
          </w:tcPr>
          <w:p w14:paraId="18F06349"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91DA69C" w14:textId="77777777" w:rsidR="00C561A3" w:rsidRDefault="00C561A3" w:rsidP="00E80342"/>
        </w:tc>
        <w:tc>
          <w:tcPr>
            <w:tcW w:w="2835" w:type="dxa"/>
            <w:tcBorders>
              <w:top w:val="nil"/>
              <w:left w:val="nil"/>
              <w:bottom w:val="nil"/>
              <w:right w:val="nil"/>
            </w:tcBorders>
          </w:tcPr>
          <w:p w14:paraId="618D8643"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0D649F25" w14:textId="77777777" w:rsidR="00C561A3" w:rsidRDefault="00C561A3" w:rsidP="00E80342"/>
        </w:tc>
      </w:tr>
      <w:tr w:rsidR="00C561A3" w14:paraId="78568975" w14:textId="77777777" w:rsidTr="00AD07CB">
        <w:tc>
          <w:tcPr>
            <w:tcW w:w="2771" w:type="dxa"/>
            <w:tcBorders>
              <w:top w:val="nil"/>
              <w:left w:val="nil"/>
              <w:bottom w:val="nil"/>
              <w:right w:val="single" w:sz="4" w:space="0" w:color="C0504D" w:themeColor="accent2"/>
            </w:tcBorders>
          </w:tcPr>
          <w:p w14:paraId="159ED814" w14:textId="5F042265" w:rsidR="00C561A3" w:rsidRDefault="00C561A3" w:rsidP="00E80342">
            <w:pPr>
              <w:jc w:val="right"/>
            </w:pPr>
            <w:r>
              <w:t>Jewish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9D43995"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2DB1B317" w14:textId="29637BD6" w:rsidR="00C561A3" w:rsidRDefault="00C561A3" w:rsidP="00E80342">
            <w:pPr>
              <w:jc w:val="right"/>
            </w:pPr>
            <w:r>
              <w:t>Muslim</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5304868" w14:textId="77777777" w:rsidR="00C561A3" w:rsidRDefault="00C561A3" w:rsidP="00E80342"/>
        </w:tc>
      </w:tr>
      <w:tr w:rsidR="00C561A3" w14:paraId="59BE0217" w14:textId="77777777" w:rsidTr="00AD07CB">
        <w:trPr>
          <w:trHeight w:hRule="exact" w:val="113"/>
        </w:trPr>
        <w:tc>
          <w:tcPr>
            <w:tcW w:w="2771" w:type="dxa"/>
            <w:tcBorders>
              <w:top w:val="nil"/>
              <w:left w:val="nil"/>
              <w:bottom w:val="nil"/>
              <w:right w:val="nil"/>
            </w:tcBorders>
          </w:tcPr>
          <w:p w14:paraId="2AE438E1"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1066CE75" w14:textId="77777777" w:rsidR="00C561A3" w:rsidRDefault="00C561A3" w:rsidP="00E80342"/>
        </w:tc>
        <w:tc>
          <w:tcPr>
            <w:tcW w:w="2835" w:type="dxa"/>
            <w:tcBorders>
              <w:top w:val="nil"/>
              <w:left w:val="nil"/>
              <w:bottom w:val="nil"/>
              <w:right w:val="nil"/>
            </w:tcBorders>
          </w:tcPr>
          <w:p w14:paraId="530B1341"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6AEE79A8" w14:textId="77777777" w:rsidR="00C561A3" w:rsidRDefault="00C561A3" w:rsidP="00E80342"/>
        </w:tc>
      </w:tr>
      <w:tr w:rsidR="00C561A3" w14:paraId="4E31466D" w14:textId="77777777" w:rsidTr="00AD07CB">
        <w:tc>
          <w:tcPr>
            <w:tcW w:w="2771" w:type="dxa"/>
            <w:tcBorders>
              <w:top w:val="nil"/>
              <w:left w:val="nil"/>
              <w:bottom w:val="nil"/>
              <w:right w:val="single" w:sz="4" w:space="0" w:color="C0504D" w:themeColor="accent2"/>
            </w:tcBorders>
          </w:tcPr>
          <w:p w14:paraId="69630119" w14:textId="511E0FB7" w:rsidR="00C561A3" w:rsidRDefault="00C561A3" w:rsidP="00E80342">
            <w:pPr>
              <w:jc w:val="right"/>
            </w:pPr>
            <w:r>
              <w:t>Sikh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62E06A2"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7EC13390" w14:textId="7405E8C8" w:rsidR="00C561A3" w:rsidRDefault="00C561A3" w:rsidP="00E80342">
            <w:pPr>
              <w:jc w:val="right"/>
            </w:pPr>
            <w:r>
              <w:t>Christian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4E41CCA" w14:textId="77777777" w:rsidR="00C561A3" w:rsidRDefault="00C561A3" w:rsidP="00E80342"/>
        </w:tc>
      </w:tr>
      <w:tr w:rsidR="00C561A3" w14:paraId="7469BAC2" w14:textId="77777777" w:rsidTr="00AD07CB">
        <w:trPr>
          <w:trHeight w:hRule="exact" w:val="113"/>
        </w:trPr>
        <w:tc>
          <w:tcPr>
            <w:tcW w:w="2771" w:type="dxa"/>
            <w:tcBorders>
              <w:top w:val="nil"/>
              <w:left w:val="nil"/>
              <w:bottom w:val="nil"/>
              <w:right w:val="nil"/>
            </w:tcBorders>
          </w:tcPr>
          <w:p w14:paraId="5367A3A8"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49FE38A0" w14:textId="77777777" w:rsidR="00C561A3" w:rsidRDefault="00C561A3" w:rsidP="00E80342"/>
        </w:tc>
        <w:tc>
          <w:tcPr>
            <w:tcW w:w="2835" w:type="dxa"/>
            <w:tcBorders>
              <w:top w:val="nil"/>
              <w:left w:val="nil"/>
              <w:bottom w:val="nil"/>
              <w:right w:val="nil"/>
            </w:tcBorders>
          </w:tcPr>
          <w:p w14:paraId="38CF2EBD"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7F40CF9D" w14:textId="77777777" w:rsidR="00C561A3" w:rsidRDefault="00C561A3" w:rsidP="00E80342"/>
        </w:tc>
      </w:tr>
      <w:tr w:rsidR="00C561A3" w14:paraId="65D7BE81" w14:textId="77777777" w:rsidTr="00AD07CB">
        <w:tc>
          <w:tcPr>
            <w:tcW w:w="2771" w:type="dxa"/>
            <w:tcBorders>
              <w:top w:val="nil"/>
              <w:left w:val="nil"/>
              <w:bottom w:val="nil"/>
              <w:right w:val="single" w:sz="4" w:space="0" w:color="C0504D" w:themeColor="accent2"/>
            </w:tcBorders>
          </w:tcPr>
          <w:p w14:paraId="172EA714" w14:textId="25FB4347" w:rsidR="00C561A3" w:rsidRDefault="00C561A3" w:rsidP="00E80342">
            <w:pPr>
              <w:jc w:val="right"/>
            </w:pPr>
            <w:r>
              <w:t>Catholic</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3CC74D1"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05AA6BDE" w14:textId="5F4E29E2" w:rsidR="00C561A3" w:rsidRDefault="00AD07CB" w:rsidP="00E80342">
            <w:pPr>
              <w:jc w:val="right"/>
            </w:pPr>
            <w:r>
              <w:t>Other</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5F8D386" w14:textId="77777777" w:rsidR="00C561A3" w:rsidRDefault="00C561A3" w:rsidP="00E80342"/>
        </w:tc>
      </w:tr>
      <w:tr w:rsidR="00C561A3" w14:paraId="1CE7B1B2" w14:textId="77777777" w:rsidTr="00AD07CB">
        <w:trPr>
          <w:trHeight w:hRule="exact" w:val="113"/>
        </w:trPr>
        <w:tc>
          <w:tcPr>
            <w:tcW w:w="2771" w:type="dxa"/>
            <w:tcBorders>
              <w:top w:val="nil"/>
              <w:left w:val="nil"/>
              <w:bottom w:val="nil"/>
              <w:right w:val="nil"/>
            </w:tcBorders>
          </w:tcPr>
          <w:p w14:paraId="20B43A66"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3D31253C" w14:textId="77777777" w:rsidR="00C561A3" w:rsidRDefault="00C561A3" w:rsidP="00E80342"/>
        </w:tc>
        <w:tc>
          <w:tcPr>
            <w:tcW w:w="2835" w:type="dxa"/>
            <w:tcBorders>
              <w:top w:val="nil"/>
              <w:left w:val="nil"/>
              <w:bottom w:val="nil"/>
              <w:right w:val="nil"/>
            </w:tcBorders>
          </w:tcPr>
          <w:p w14:paraId="216E41E5" w14:textId="77777777" w:rsidR="00C561A3" w:rsidRDefault="00C561A3" w:rsidP="00E80342">
            <w:pPr>
              <w:jc w:val="right"/>
            </w:pPr>
          </w:p>
        </w:tc>
        <w:tc>
          <w:tcPr>
            <w:tcW w:w="567" w:type="dxa"/>
            <w:tcBorders>
              <w:top w:val="single" w:sz="4" w:space="0" w:color="C0504D" w:themeColor="accent2"/>
              <w:left w:val="nil"/>
              <w:bottom w:val="nil"/>
              <w:right w:val="nil"/>
            </w:tcBorders>
          </w:tcPr>
          <w:p w14:paraId="1DE2B287" w14:textId="77777777" w:rsidR="00C561A3" w:rsidRDefault="00C561A3" w:rsidP="00E80342"/>
        </w:tc>
      </w:tr>
      <w:tr w:rsidR="00AD07CB" w14:paraId="5F1DB7C3" w14:textId="77777777" w:rsidTr="00AD07CB">
        <w:tc>
          <w:tcPr>
            <w:tcW w:w="2771" w:type="dxa"/>
            <w:tcBorders>
              <w:top w:val="nil"/>
              <w:left w:val="nil"/>
              <w:bottom w:val="nil"/>
              <w:right w:val="single" w:sz="4" w:space="0" w:color="C0504D" w:themeColor="accent2"/>
            </w:tcBorders>
          </w:tcPr>
          <w:p w14:paraId="06A68049" w14:textId="53B7C9BC" w:rsidR="00AD07CB" w:rsidRDefault="00AD07CB" w:rsidP="00E80342">
            <w:pPr>
              <w:jc w:val="right"/>
            </w:pPr>
            <w:r>
              <w:t>No Religion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C941E27" w14:textId="77777777" w:rsidR="00AD07CB" w:rsidRDefault="00AD07CB" w:rsidP="00E80342"/>
        </w:tc>
        <w:tc>
          <w:tcPr>
            <w:tcW w:w="2835" w:type="dxa"/>
            <w:tcBorders>
              <w:top w:val="nil"/>
              <w:left w:val="single" w:sz="4" w:space="0" w:color="C0504D" w:themeColor="accent2"/>
              <w:bottom w:val="nil"/>
              <w:right w:val="nil"/>
            </w:tcBorders>
          </w:tcPr>
          <w:p w14:paraId="19558966" w14:textId="5128E74C" w:rsidR="00AD07CB" w:rsidRDefault="00AD07CB" w:rsidP="00E80342">
            <w:pPr>
              <w:jc w:val="right"/>
            </w:pPr>
          </w:p>
        </w:tc>
        <w:tc>
          <w:tcPr>
            <w:tcW w:w="567" w:type="dxa"/>
            <w:tcBorders>
              <w:top w:val="nil"/>
              <w:left w:val="nil"/>
              <w:bottom w:val="nil"/>
              <w:right w:val="nil"/>
            </w:tcBorders>
          </w:tcPr>
          <w:p w14:paraId="0184CF9F" w14:textId="77777777" w:rsidR="00AD07CB" w:rsidRDefault="00AD07CB" w:rsidP="00E80342"/>
        </w:tc>
      </w:tr>
    </w:tbl>
    <w:p w14:paraId="522983DC" w14:textId="720EFC79" w:rsidR="00C561A3" w:rsidRDefault="00AD07CB" w:rsidP="00AD07CB">
      <w:pPr>
        <w:pStyle w:val="Subtitle"/>
      </w:pPr>
      <w:r>
        <w:t>Meal Type</w:t>
      </w:r>
    </w:p>
    <w:tbl>
      <w:tblPr>
        <w:tblStyle w:val="TableGrid"/>
        <w:tblW w:w="6740" w:type="dxa"/>
        <w:tblInd w:w="1765" w:type="dxa"/>
        <w:tblLook w:val="04A0" w:firstRow="1" w:lastRow="0" w:firstColumn="1" w:lastColumn="0" w:noHBand="0" w:noVBand="1"/>
      </w:tblPr>
      <w:tblGrid>
        <w:gridCol w:w="2771"/>
        <w:gridCol w:w="567"/>
        <w:gridCol w:w="2835"/>
        <w:gridCol w:w="567"/>
      </w:tblGrid>
      <w:tr w:rsidR="00AD07CB" w14:paraId="77B04D9A" w14:textId="77777777" w:rsidTr="00E80342">
        <w:tc>
          <w:tcPr>
            <w:tcW w:w="2771" w:type="dxa"/>
            <w:tcBorders>
              <w:top w:val="nil"/>
              <w:left w:val="nil"/>
              <w:bottom w:val="nil"/>
              <w:right w:val="single" w:sz="4" w:space="0" w:color="C0504D" w:themeColor="accent2"/>
            </w:tcBorders>
          </w:tcPr>
          <w:p w14:paraId="33EE0749" w14:textId="242A26E6" w:rsidR="00AD07CB" w:rsidRDefault="00AD07CB" w:rsidP="00E80342">
            <w:pPr>
              <w:jc w:val="right"/>
            </w:pPr>
            <w:r>
              <w:t>Free School Meals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D9A3A75"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30C18A86" w14:textId="63E1CCD3" w:rsidR="00AD07CB" w:rsidRDefault="00AD07CB" w:rsidP="00E80342">
            <w:pPr>
              <w:jc w:val="right"/>
            </w:pPr>
            <w:r>
              <w:t>School Meals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BEBFF5D" w14:textId="77777777" w:rsidR="00AD07CB" w:rsidRDefault="00AD07CB" w:rsidP="00E80342"/>
        </w:tc>
      </w:tr>
      <w:tr w:rsidR="00AD07CB" w14:paraId="1AD5D1DE" w14:textId="77777777" w:rsidTr="00E80342">
        <w:trPr>
          <w:gridAfter w:val="1"/>
          <w:wAfter w:w="567" w:type="dxa"/>
          <w:trHeight w:hRule="exact" w:val="113"/>
        </w:trPr>
        <w:tc>
          <w:tcPr>
            <w:tcW w:w="2771" w:type="dxa"/>
            <w:tcBorders>
              <w:top w:val="nil"/>
              <w:left w:val="nil"/>
              <w:bottom w:val="nil"/>
              <w:right w:val="nil"/>
            </w:tcBorders>
          </w:tcPr>
          <w:p w14:paraId="419DFD57"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650CB7C3" w14:textId="77777777" w:rsidR="00AD07CB" w:rsidRDefault="00AD07CB" w:rsidP="00E80342"/>
        </w:tc>
        <w:tc>
          <w:tcPr>
            <w:tcW w:w="2835" w:type="dxa"/>
            <w:tcBorders>
              <w:top w:val="nil"/>
              <w:left w:val="nil"/>
              <w:bottom w:val="nil"/>
              <w:right w:val="nil"/>
            </w:tcBorders>
          </w:tcPr>
          <w:p w14:paraId="33F2A6C8" w14:textId="77777777" w:rsidR="00AD07CB" w:rsidRDefault="00AD07CB" w:rsidP="00E80342">
            <w:pPr>
              <w:jc w:val="right"/>
            </w:pPr>
          </w:p>
        </w:tc>
      </w:tr>
      <w:tr w:rsidR="00AD07CB" w14:paraId="6511C7EB" w14:textId="77777777" w:rsidTr="00E80342">
        <w:trPr>
          <w:gridAfter w:val="2"/>
          <w:wAfter w:w="3402" w:type="dxa"/>
        </w:trPr>
        <w:tc>
          <w:tcPr>
            <w:tcW w:w="2771" w:type="dxa"/>
            <w:tcBorders>
              <w:top w:val="nil"/>
              <w:left w:val="nil"/>
              <w:bottom w:val="nil"/>
              <w:right w:val="single" w:sz="4" w:space="0" w:color="C0504D" w:themeColor="accent2"/>
            </w:tcBorders>
          </w:tcPr>
          <w:p w14:paraId="17E0E3EE" w14:textId="4B1A7192" w:rsidR="00AD07CB" w:rsidRDefault="00AD07CB" w:rsidP="00E80342">
            <w:pPr>
              <w:jc w:val="right"/>
            </w:pPr>
            <w:r>
              <w:t>Packed Lunch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994D05E" w14:textId="77777777" w:rsidR="00AD07CB" w:rsidRDefault="00AD07CB" w:rsidP="00E80342"/>
        </w:tc>
      </w:tr>
      <w:tr w:rsidR="00AD07CB" w14:paraId="5FE2D795" w14:textId="77777777" w:rsidTr="00E80342">
        <w:trPr>
          <w:gridAfter w:val="3"/>
          <w:wAfter w:w="3969" w:type="dxa"/>
          <w:trHeight w:hRule="exact" w:val="113"/>
        </w:trPr>
        <w:tc>
          <w:tcPr>
            <w:tcW w:w="2771" w:type="dxa"/>
            <w:tcBorders>
              <w:top w:val="nil"/>
              <w:left w:val="nil"/>
              <w:bottom w:val="nil"/>
              <w:right w:val="nil"/>
            </w:tcBorders>
          </w:tcPr>
          <w:p w14:paraId="762F6520" w14:textId="77777777" w:rsidR="00AD07CB" w:rsidRDefault="00AD07CB" w:rsidP="00E80342">
            <w:pPr>
              <w:jc w:val="right"/>
            </w:pPr>
          </w:p>
        </w:tc>
      </w:tr>
    </w:tbl>
    <w:p w14:paraId="43F89EB9" w14:textId="1015CDAD" w:rsidR="00AD07CB" w:rsidRDefault="00AD07CB" w:rsidP="00AD07CB">
      <w:pPr>
        <w:pStyle w:val="Subtitle"/>
      </w:pPr>
      <w:r>
        <w:t>Travel</w:t>
      </w:r>
    </w:p>
    <w:tbl>
      <w:tblPr>
        <w:tblStyle w:val="TableGrid"/>
        <w:tblW w:w="6740" w:type="dxa"/>
        <w:tblInd w:w="1765" w:type="dxa"/>
        <w:tblLook w:val="04A0" w:firstRow="1" w:lastRow="0" w:firstColumn="1" w:lastColumn="0" w:noHBand="0" w:noVBand="1"/>
      </w:tblPr>
      <w:tblGrid>
        <w:gridCol w:w="2771"/>
        <w:gridCol w:w="567"/>
        <w:gridCol w:w="2835"/>
        <w:gridCol w:w="567"/>
      </w:tblGrid>
      <w:tr w:rsidR="00AD07CB" w14:paraId="7A2C9AE6" w14:textId="77777777" w:rsidTr="00E80342">
        <w:tc>
          <w:tcPr>
            <w:tcW w:w="2771" w:type="dxa"/>
            <w:tcBorders>
              <w:top w:val="nil"/>
              <w:left w:val="nil"/>
              <w:bottom w:val="nil"/>
              <w:right w:val="single" w:sz="4" w:space="0" w:color="C0504D" w:themeColor="accent2"/>
            </w:tcBorders>
          </w:tcPr>
          <w:p w14:paraId="601919AB" w14:textId="7FB1E9FD" w:rsidR="00AD07CB" w:rsidRDefault="00AD07CB" w:rsidP="00E80342">
            <w:pPr>
              <w:jc w:val="right"/>
            </w:pPr>
            <w:r>
              <w:t>Bicycle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DFA9C73"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5250ADC2" w14:textId="11DA6D6A" w:rsidR="00AD07CB" w:rsidRDefault="00AD07CB" w:rsidP="00E80342">
            <w:pPr>
              <w:jc w:val="right"/>
            </w:pPr>
            <w:r>
              <w:t>Bus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C26DE57" w14:textId="77777777" w:rsidR="00AD07CB" w:rsidRDefault="00AD07CB" w:rsidP="00E80342"/>
        </w:tc>
      </w:tr>
      <w:tr w:rsidR="00AD07CB" w14:paraId="736220F2" w14:textId="77777777" w:rsidTr="00E80342">
        <w:trPr>
          <w:trHeight w:hRule="exact" w:val="113"/>
        </w:trPr>
        <w:tc>
          <w:tcPr>
            <w:tcW w:w="2771" w:type="dxa"/>
            <w:tcBorders>
              <w:top w:val="nil"/>
              <w:left w:val="nil"/>
              <w:bottom w:val="nil"/>
              <w:right w:val="nil"/>
            </w:tcBorders>
          </w:tcPr>
          <w:p w14:paraId="1C3F6DF5"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486A01FB" w14:textId="77777777" w:rsidR="00AD07CB" w:rsidRDefault="00AD07CB" w:rsidP="00E80342"/>
        </w:tc>
        <w:tc>
          <w:tcPr>
            <w:tcW w:w="2835" w:type="dxa"/>
            <w:tcBorders>
              <w:top w:val="nil"/>
              <w:left w:val="nil"/>
              <w:bottom w:val="nil"/>
              <w:right w:val="nil"/>
            </w:tcBorders>
          </w:tcPr>
          <w:p w14:paraId="25DAD9F2"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57E7D1A2" w14:textId="77777777" w:rsidR="00AD07CB" w:rsidRDefault="00AD07CB" w:rsidP="00E80342"/>
        </w:tc>
      </w:tr>
      <w:tr w:rsidR="00AD07CB" w14:paraId="22741907" w14:textId="77777777" w:rsidTr="00E80342">
        <w:tc>
          <w:tcPr>
            <w:tcW w:w="2771" w:type="dxa"/>
            <w:tcBorders>
              <w:top w:val="nil"/>
              <w:left w:val="nil"/>
              <w:bottom w:val="nil"/>
              <w:right w:val="single" w:sz="4" w:space="0" w:color="C0504D" w:themeColor="accent2"/>
            </w:tcBorders>
          </w:tcPr>
          <w:p w14:paraId="1696CFBD" w14:textId="02BB38BC" w:rsidR="00AD07CB" w:rsidRDefault="00AD07CB" w:rsidP="00E80342">
            <w:pPr>
              <w:jc w:val="right"/>
            </w:pPr>
            <w:r>
              <w:t>Car</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2AC47D3"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164C2C0B" w14:textId="11C830E9" w:rsidR="00AD07CB" w:rsidRDefault="00AD07CB" w:rsidP="00E80342">
            <w:pPr>
              <w:jc w:val="right"/>
            </w:pPr>
            <w:r>
              <w:t>School Bus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34252EE" w14:textId="77777777" w:rsidR="00AD07CB" w:rsidRDefault="00AD07CB" w:rsidP="00E80342"/>
        </w:tc>
      </w:tr>
      <w:tr w:rsidR="00AD07CB" w14:paraId="525F5A0F" w14:textId="77777777" w:rsidTr="00E80342">
        <w:trPr>
          <w:trHeight w:hRule="exact" w:val="113"/>
        </w:trPr>
        <w:tc>
          <w:tcPr>
            <w:tcW w:w="2771" w:type="dxa"/>
            <w:tcBorders>
              <w:top w:val="nil"/>
              <w:left w:val="nil"/>
              <w:bottom w:val="nil"/>
              <w:right w:val="nil"/>
            </w:tcBorders>
          </w:tcPr>
          <w:p w14:paraId="5AF0ED99"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67D7DF12" w14:textId="77777777" w:rsidR="00AD07CB" w:rsidRDefault="00AD07CB" w:rsidP="00E80342"/>
        </w:tc>
        <w:tc>
          <w:tcPr>
            <w:tcW w:w="2835" w:type="dxa"/>
            <w:tcBorders>
              <w:top w:val="nil"/>
              <w:left w:val="nil"/>
              <w:bottom w:val="nil"/>
              <w:right w:val="nil"/>
            </w:tcBorders>
          </w:tcPr>
          <w:p w14:paraId="5F95A33C"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0AA40BA4" w14:textId="77777777" w:rsidR="00AD07CB" w:rsidRDefault="00AD07CB" w:rsidP="00E80342"/>
        </w:tc>
      </w:tr>
      <w:tr w:rsidR="00AD07CB" w14:paraId="452DDFFC" w14:textId="77777777" w:rsidTr="00E80342">
        <w:tc>
          <w:tcPr>
            <w:tcW w:w="2771" w:type="dxa"/>
            <w:tcBorders>
              <w:top w:val="nil"/>
              <w:left w:val="nil"/>
              <w:bottom w:val="nil"/>
              <w:right w:val="single" w:sz="4" w:space="0" w:color="C0504D" w:themeColor="accent2"/>
            </w:tcBorders>
          </w:tcPr>
          <w:p w14:paraId="2F0ED63B" w14:textId="25A5686C" w:rsidR="00AD07CB" w:rsidRDefault="00AD07CB" w:rsidP="00E80342">
            <w:pPr>
              <w:jc w:val="right"/>
            </w:pPr>
            <w:r>
              <w:t>Taxi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73D54AC"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36E63003" w14:textId="4F2C7F65" w:rsidR="00AD07CB" w:rsidRDefault="00AD07CB" w:rsidP="00E80342">
            <w:pPr>
              <w:jc w:val="right"/>
            </w:pPr>
            <w:r>
              <w:t>Walk</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7CCC1A6" w14:textId="77777777" w:rsidR="00AD07CB" w:rsidRDefault="00AD07CB" w:rsidP="00E80342"/>
        </w:tc>
      </w:tr>
    </w:tbl>
    <w:p w14:paraId="50A18E1B" w14:textId="2663A83B" w:rsidR="00AD07CB" w:rsidRDefault="00AD07CB" w:rsidP="00AD07CB">
      <w:r>
        <w:lastRenderedPageBreak/>
        <w:t xml:space="preserve">Please give the names and Date of </w:t>
      </w:r>
      <w:r w:rsidR="00F41567">
        <w:t>B</w:t>
      </w:r>
      <w:r>
        <w:t>irth of any siblings likely to join the school:</w:t>
      </w:r>
    </w:p>
    <w:p w14:paraId="60D58BFB" w14:textId="77777777" w:rsidR="00AD07CB" w:rsidRDefault="00AD07CB" w:rsidP="00AD07CB"/>
    <w:tbl>
      <w:tblPr>
        <w:tblStyle w:val="TableGrid"/>
        <w:tblW w:w="10360" w:type="dxa"/>
        <w:tblBorders>
          <w:top w:val="none" w:sz="0" w:space="0" w:color="auto"/>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5245"/>
        <w:gridCol w:w="1559"/>
        <w:gridCol w:w="3556"/>
      </w:tblGrid>
      <w:tr w:rsidR="00AD07CB" w14:paraId="608C5C5F" w14:textId="77777777" w:rsidTr="00AD07CB">
        <w:tc>
          <w:tcPr>
            <w:tcW w:w="5245" w:type="dxa"/>
          </w:tcPr>
          <w:p w14:paraId="74F35775" w14:textId="77777777" w:rsidR="00AD07CB" w:rsidRDefault="00AD07CB" w:rsidP="00E80342">
            <w:pPr>
              <w:spacing w:line="480" w:lineRule="auto"/>
            </w:pPr>
            <w:r>
              <w:t>Name</w:t>
            </w:r>
          </w:p>
        </w:tc>
        <w:tc>
          <w:tcPr>
            <w:tcW w:w="1559" w:type="dxa"/>
            <w:tcBorders>
              <w:top w:val="nil"/>
              <w:bottom w:val="nil"/>
            </w:tcBorders>
          </w:tcPr>
          <w:p w14:paraId="2A6AC8BA" w14:textId="77777777" w:rsidR="00AD07CB" w:rsidRDefault="00AD07CB" w:rsidP="00E80342">
            <w:pPr>
              <w:spacing w:line="480" w:lineRule="auto"/>
            </w:pPr>
          </w:p>
        </w:tc>
        <w:tc>
          <w:tcPr>
            <w:tcW w:w="3556" w:type="dxa"/>
          </w:tcPr>
          <w:p w14:paraId="7B6804C8" w14:textId="3068ABCB" w:rsidR="00AD07CB" w:rsidRDefault="00AD07CB" w:rsidP="00DC3812">
            <w:pPr>
              <w:spacing w:line="480" w:lineRule="auto"/>
            </w:pPr>
            <w:r>
              <w:t>Date of Birth</w:t>
            </w:r>
          </w:p>
        </w:tc>
      </w:tr>
      <w:tr w:rsidR="00AD07CB" w14:paraId="10185189" w14:textId="77777777" w:rsidTr="00AD07CB">
        <w:tc>
          <w:tcPr>
            <w:tcW w:w="5245" w:type="dxa"/>
          </w:tcPr>
          <w:p w14:paraId="197B4AAA" w14:textId="51C3B947" w:rsidR="00AD07CB" w:rsidRDefault="00AD07CB" w:rsidP="00E80342">
            <w:pPr>
              <w:spacing w:line="480" w:lineRule="auto"/>
            </w:pPr>
          </w:p>
        </w:tc>
        <w:tc>
          <w:tcPr>
            <w:tcW w:w="1559" w:type="dxa"/>
            <w:tcBorders>
              <w:top w:val="nil"/>
              <w:bottom w:val="nil"/>
            </w:tcBorders>
          </w:tcPr>
          <w:p w14:paraId="5D78865C" w14:textId="77777777" w:rsidR="00AD07CB" w:rsidRDefault="00AD07CB" w:rsidP="00E80342">
            <w:pPr>
              <w:spacing w:line="480" w:lineRule="auto"/>
            </w:pPr>
          </w:p>
        </w:tc>
        <w:tc>
          <w:tcPr>
            <w:tcW w:w="3556" w:type="dxa"/>
          </w:tcPr>
          <w:p w14:paraId="03C0A220" w14:textId="5DA35173" w:rsidR="00AD07CB" w:rsidRDefault="00AD07CB" w:rsidP="00E80342">
            <w:pPr>
              <w:spacing w:line="480" w:lineRule="auto"/>
            </w:pPr>
          </w:p>
        </w:tc>
      </w:tr>
      <w:tr w:rsidR="00AD07CB" w14:paraId="6D58ED54" w14:textId="77777777" w:rsidTr="00AD07CB">
        <w:tc>
          <w:tcPr>
            <w:tcW w:w="5245" w:type="dxa"/>
          </w:tcPr>
          <w:p w14:paraId="2FF267B0" w14:textId="5CA7BFD1" w:rsidR="00AD07CB" w:rsidRDefault="00AD07CB" w:rsidP="00E80342">
            <w:pPr>
              <w:spacing w:line="480" w:lineRule="auto"/>
            </w:pPr>
          </w:p>
        </w:tc>
        <w:tc>
          <w:tcPr>
            <w:tcW w:w="1559" w:type="dxa"/>
            <w:tcBorders>
              <w:top w:val="nil"/>
              <w:bottom w:val="nil"/>
            </w:tcBorders>
          </w:tcPr>
          <w:p w14:paraId="45846F76" w14:textId="77777777" w:rsidR="00AD07CB" w:rsidRDefault="00AD07CB" w:rsidP="00E80342">
            <w:pPr>
              <w:spacing w:line="480" w:lineRule="auto"/>
            </w:pPr>
          </w:p>
        </w:tc>
        <w:tc>
          <w:tcPr>
            <w:tcW w:w="3556" w:type="dxa"/>
          </w:tcPr>
          <w:p w14:paraId="0FFCB92F" w14:textId="73C7729A" w:rsidR="00AD07CB" w:rsidRDefault="00AD07CB" w:rsidP="00E80342">
            <w:pPr>
              <w:spacing w:line="480" w:lineRule="auto"/>
            </w:pPr>
          </w:p>
        </w:tc>
      </w:tr>
    </w:tbl>
    <w:p w14:paraId="6246807B" w14:textId="5BED3698" w:rsidR="00AD07CB" w:rsidRDefault="00AD07CB" w:rsidP="00AD07CB"/>
    <w:p w14:paraId="23528467" w14:textId="520FF77D" w:rsidR="00AD07CB" w:rsidRPr="00817C23" w:rsidRDefault="00AD07CB" w:rsidP="00AD07CB">
      <w:pPr>
        <w:rPr>
          <w:i/>
          <w:iCs/>
        </w:rPr>
      </w:pPr>
      <w:r w:rsidRPr="00AD07CB">
        <w:t xml:space="preserve">Hallaton parents are a tremendous support to the school in every way.  We are keen to utilise the talents of our parents too </w:t>
      </w:r>
      <w:r>
        <w:t>&amp;</w:t>
      </w:r>
      <w:r w:rsidRPr="00AD07CB">
        <w:t xml:space="preserve"> would appreciate it if you would be willing to record below your occupation and/or any specific talents you may have </w:t>
      </w:r>
      <w:r w:rsidR="00817C23" w:rsidRPr="00AD07CB">
        <w:t>e.g.</w:t>
      </w:r>
      <w:r w:rsidRPr="00AD07CB">
        <w:t xml:space="preserve"> sport/arts/music/marketing etc</w:t>
      </w:r>
      <w:r>
        <w:t>.</w:t>
      </w:r>
      <w:r w:rsidRPr="00AD07CB">
        <w:t xml:space="preserve"> that you would be willing to help us with</w:t>
      </w:r>
      <w:r w:rsidR="006C7F3E">
        <w:t>,</w:t>
      </w:r>
      <w:r w:rsidRPr="00AD07CB">
        <w:t xml:space="preserve"> should the opportunity arise.  </w:t>
      </w:r>
      <w:r w:rsidRPr="00817C23">
        <w:rPr>
          <w:i/>
          <w:iCs/>
        </w:rPr>
        <w:t>Thank you!</w:t>
      </w:r>
    </w:p>
    <w:tbl>
      <w:tblPr>
        <w:tblStyle w:val="TableGrid"/>
        <w:tblW w:w="10348" w:type="dxa"/>
        <w:tblBorders>
          <w:top w:val="none" w:sz="0" w:space="0" w:color="auto"/>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993"/>
        <w:gridCol w:w="4254"/>
        <w:gridCol w:w="1559"/>
        <w:gridCol w:w="849"/>
        <w:gridCol w:w="71"/>
        <w:gridCol w:w="2622"/>
      </w:tblGrid>
      <w:tr w:rsidR="00AD07CB" w14:paraId="72C85E3C" w14:textId="77777777" w:rsidTr="00817C23">
        <w:tc>
          <w:tcPr>
            <w:tcW w:w="5247" w:type="dxa"/>
            <w:gridSpan w:val="2"/>
            <w:tcBorders>
              <w:top w:val="nil"/>
            </w:tcBorders>
          </w:tcPr>
          <w:p w14:paraId="2FAE2BA6" w14:textId="3BE8D319" w:rsidR="00AD07CB" w:rsidRDefault="00AD07CB" w:rsidP="00E80342">
            <w:pPr>
              <w:spacing w:line="480" w:lineRule="auto"/>
            </w:pPr>
          </w:p>
        </w:tc>
        <w:tc>
          <w:tcPr>
            <w:tcW w:w="1559" w:type="dxa"/>
            <w:tcBorders>
              <w:top w:val="nil"/>
              <w:bottom w:val="single" w:sz="4" w:space="0" w:color="000000" w:themeColor="text1"/>
            </w:tcBorders>
          </w:tcPr>
          <w:p w14:paraId="47CD5D0A" w14:textId="77777777" w:rsidR="00AD07CB" w:rsidRDefault="00AD07CB" w:rsidP="00E80342">
            <w:pPr>
              <w:spacing w:line="480" w:lineRule="auto"/>
            </w:pPr>
          </w:p>
        </w:tc>
        <w:tc>
          <w:tcPr>
            <w:tcW w:w="3542" w:type="dxa"/>
            <w:gridSpan w:val="3"/>
            <w:tcBorders>
              <w:top w:val="nil"/>
            </w:tcBorders>
          </w:tcPr>
          <w:p w14:paraId="2C772B64" w14:textId="260C2B60" w:rsidR="00AD07CB" w:rsidRDefault="00AD07CB" w:rsidP="00E80342">
            <w:pPr>
              <w:spacing w:line="480" w:lineRule="auto"/>
            </w:pPr>
          </w:p>
        </w:tc>
      </w:tr>
      <w:tr w:rsidR="00AD07CB" w14:paraId="53BED4E4" w14:textId="77777777" w:rsidTr="00817C23">
        <w:tc>
          <w:tcPr>
            <w:tcW w:w="5247" w:type="dxa"/>
            <w:gridSpan w:val="2"/>
            <w:tcBorders>
              <w:bottom w:val="single" w:sz="4" w:space="0" w:color="000000" w:themeColor="text1"/>
            </w:tcBorders>
          </w:tcPr>
          <w:p w14:paraId="0BD42BDF" w14:textId="77777777" w:rsidR="00AD07CB" w:rsidRDefault="00AD07CB" w:rsidP="00E80342">
            <w:pPr>
              <w:spacing w:line="480" w:lineRule="auto"/>
            </w:pPr>
          </w:p>
        </w:tc>
        <w:tc>
          <w:tcPr>
            <w:tcW w:w="1559" w:type="dxa"/>
            <w:tcBorders>
              <w:top w:val="single" w:sz="4" w:space="0" w:color="000000" w:themeColor="text1"/>
              <w:bottom w:val="single" w:sz="4" w:space="0" w:color="000000" w:themeColor="text1"/>
            </w:tcBorders>
          </w:tcPr>
          <w:p w14:paraId="65A3B817" w14:textId="77777777" w:rsidR="00AD07CB" w:rsidRDefault="00AD07CB" w:rsidP="00E80342">
            <w:pPr>
              <w:spacing w:line="480" w:lineRule="auto"/>
            </w:pPr>
          </w:p>
        </w:tc>
        <w:tc>
          <w:tcPr>
            <w:tcW w:w="3542" w:type="dxa"/>
            <w:gridSpan w:val="3"/>
            <w:tcBorders>
              <w:bottom w:val="single" w:sz="4" w:space="0" w:color="000000" w:themeColor="text1"/>
            </w:tcBorders>
          </w:tcPr>
          <w:p w14:paraId="54DA3F64" w14:textId="77777777" w:rsidR="00AD07CB" w:rsidRDefault="00AD07CB" w:rsidP="00E80342">
            <w:pPr>
              <w:spacing w:line="480" w:lineRule="auto"/>
            </w:pPr>
          </w:p>
        </w:tc>
      </w:tr>
      <w:tr w:rsidR="00AD07CB" w14:paraId="12E10E56" w14:textId="77777777" w:rsidTr="00817C23">
        <w:tc>
          <w:tcPr>
            <w:tcW w:w="5247" w:type="dxa"/>
            <w:gridSpan w:val="2"/>
            <w:tcBorders>
              <w:top w:val="single" w:sz="4" w:space="0" w:color="000000" w:themeColor="text1"/>
              <w:bottom w:val="single" w:sz="4" w:space="0" w:color="000000" w:themeColor="text1"/>
            </w:tcBorders>
          </w:tcPr>
          <w:p w14:paraId="5AFA0871" w14:textId="77777777" w:rsidR="00AD07CB" w:rsidRDefault="00AD07CB" w:rsidP="00E80342">
            <w:pPr>
              <w:spacing w:line="480" w:lineRule="auto"/>
            </w:pPr>
          </w:p>
        </w:tc>
        <w:tc>
          <w:tcPr>
            <w:tcW w:w="1559" w:type="dxa"/>
            <w:tcBorders>
              <w:top w:val="single" w:sz="4" w:space="0" w:color="000000" w:themeColor="text1"/>
              <w:bottom w:val="single" w:sz="4" w:space="0" w:color="000000" w:themeColor="text1"/>
            </w:tcBorders>
          </w:tcPr>
          <w:p w14:paraId="4522BA2E" w14:textId="77777777" w:rsidR="00AD07CB" w:rsidRDefault="00AD07CB" w:rsidP="00E80342">
            <w:pPr>
              <w:spacing w:line="480" w:lineRule="auto"/>
            </w:pPr>
          </w:p>
        </w:tc>
        <w:tc>
          <w:tcPr>
            <w:tcW w:w="3542" w:type="dxa"/>
            <w:gridSpan w:val="3"/>
            <w:tcBorders>
              <w:top w:val="single" w:sz="4" w:space="0" w:color="000000" w:themeColor="text1"/>
              <w:bottom w:val="single" w:sz="4" w:space="0" w:color="000000" w:themeColor="text1"/>
            </w:tcBorders>
          </w:tcPr>
          <w:p w14:paraId="604D5C76" w14:textId="77777777" w:rsidR="00AD07CB" w:rsidRDefault="00AD07CB" w:rsidP="00E80342">
            <w:pPr>
              <w:spacing w:line="480" w:lineRule="auto"/>
            </w:pPr>
          </w:p>
        </w:tc>
      </w:tr>
      <w:tr w:rsidR="00817C23" w:rsidRPr="00B401DF" w14:paraId="7229E07C"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4FE8B833" w14:textId="77777777" w:rsidR="00817C23" w:rsidRDefault="00817C23" w:rsidP="00E80342">
            <w:pPr>
              <w:jc w:val="right"/>
              <w:rPr>
                <w:rFonts w:cstheme="minorHAnsi"/>
              </w:rPr>
            </w:pPr>
          </w:p>
          <w:p w14:paraId="3187D69A" w14:textId="77777777" w:rsidR="00817C23" w:rsidRDefault="00817C23" w:rsidP="00E80342">
            <w:pPr>
              <w:jc w:val="right"/>
              <w:rPr>
                <w:rFonts w:cstheme="minorHAnsi"/>
              </w:rPr>
            </w:pPr>
          </w:p>
          <w:p w14:paraId="52E21F04" w14:textId="2543B51D" w:rsidR="00817C23" w:rsidRPr="00B401DF" w:rsidRDefault="00817C23" w:rsidP="00E80342">
            <w:pPr>
              <w:jc w:val="right"/>
              <w:rPr>
                <w:rFonts w:cstheme="minorHAnsi"/>
              </w:rPr>
            </w:pPr>
            <w:r>
              <w:rPr>
                <w:rFonts w:cstheme="minorHAnsi"/>
              </w:rPr>
              <w:t>Name</w:t>
            </w:r>
            <w:r w:rsidRPr="00B401DF">
              <w:rPr>
                <w:rFonts w:cstheme="minorHAnsi"/>
              </w:rPr>
              <w:t>:</w:t>
            </w:r>
          </w:p>
        </w:tc>
        <w:tc>
          <w:tcPr>
            <w:tcW w:w="4254" w:type="dxa"/>
            <w:tcBorders>
              <w:top w:val="nil"/>
              <w:left w:val="nil"/>
              <w:bottom w:val="single" w:sz="4" w:space="0" w:color="auto"/>
              <w:right w:val="nil"/>
            </w:tcBorders>
            <w:vAlign w:val="bottom"/>
          </w:tcPr>
          <w:p w14:paraId="47CCC6ED" w14:textId="77777777" w:rsidR="00817C23" w:rsidRPr="00B401DF" w:rsidRDefault="00817C23" w:rsidP="00E80342">
            <w:pPr>
              <w:jc w:val="right"/>
              <w:rPr>
                <w:rFonts w:cstheme="minorHAnsi"/>
              </w:rPr>
            </w:pPr>
          </w:p>
        </w:tc>
        <w:tc>
          <w:tcPr>
            <w:tcW w:w="2408" w:type="dxa"/>
            <w:gridSpan w:val="2"/>
            <w:tcBorders>
              <w:top w:val="nil"/>
              <w:left w:val="nil"/>
              <w:bottom w:val="nil"/>
              <w:right w:val="nil"/>
            </w:tcBorders>
            <w:vAlign w:val="bottom"/>
          </w:tcPr>
          <w:p w14:paraId="6D05ACFE" w14:textId="77777777" w:rsidR="00817C23" w:rsidRPr="00B401DF" w:rsidRDefault="00817C23" w:rsidP="009C2ADC">
            <w:pPr>
              <w:jc w:val="right"/>
              <w:rPr>
                <w:rFonts w:cstheme="minorHAnsi"/>
              </w:rPr>
            </w:pPr>
            <w:r>
              <w:rPr>
                <w:rFonts w:cstheme="minorHAnsi"/>
              </w:rPr>
              <w:t>Relationship to pupil:</w:t>
            </w:r>
          </w:p>
        </w:tc>
        <w:tc>
          <w:tcPr>
            <w:tcW w:w="2693" w:type="dxa"/>
            <w:gridSpan w:val="2"/>
            <w:tcBorders>
              <w:top w:val="nil"/>
              <w:left w:val="nil"/>
              <w:bottom w:val="single" w:sz="4" w:space="0" w:color="000000" w:themeColor="text1"/>
              <w:right w:val="nil"/>
            </w:tcBorders>
            <w:vAlign w:val="bottom"/>
          </w:tcPr>
          <w:p w14:paraId="15F85036" w14:textId="024A0746" w:rsidR="00817C23" w:rsidRPr="00B401DF" w:rsidRDefault="00817C23" w:rsidP="00E80342">
            <w:pPr>
              <w:rPr>
                <w:rFonts w:cstheme="minorHAnsi"/>
              </w:rPr>
            </w:pPr>
          </w:p>
        </w:tc>
      </w:tr>
      <w:tr w:rsidR="00817C23" w:rsidRPr="00B401DF" w14:paraId="14703BA5"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93" w:type="dxa"/>
            <w:tcBorders>
              <w:top w:val="nil"/>
              <w:left w:val="nil"/>
              <w:bottom w:val="nil"/>
              <w:right w:val="nil"/>
            </w:tcBorders>
            <w:vAlign w:val="bottom"/>
          </w:tcPr>
          <w:p w14:paraId="4B95F014" w14:textId="77777777" w:rsidR="00817C23" w:rsidRPr="00B401DF" w:rsidRDefault="00817C23" w:rsidP="00E80342">
            <w:pPr>
              <w:jc w:val="right"/>
              <w:rPr>
                <w:rFonts w:cstheme="minorHAnsi"/>
              </w:rPr>
            </w:pPr>
          </w:p>
        </w:tc>
        <w:tc>
          <w:tcPr>
            <w:tcW w:w="4254" w:type="dxa"/>
            <w:tcBorders>
              <w:top w:val="single" w:sz="4" w:space="0" w:color="000000" w:themeColor="text1"/>
              <w:left w:val="nil"/>
              <w:bottom w:val="nil"/>
              <w:right w:val="nil"/>
            </w:tcBorders>
            <w:vAlign w:val="bottom"/>
          </w:tcPr>
          <w:p w14:paraId="522812FF" w14:textId="77777777" w:rsidR="00817C23" w:rsidRPr="00B401DF" w:rsidRDefault="00817C23" w:rsidP="00E80342">
            <w:pPr>
              <w:jc w:val="right"/>
              <w:rPr>
                <w:rFonts w:cstheme="minorHAnsi"/>
              </w:rPr>
            </w:pPr>
          </w:p>
        </w:tc>
        <w:tc>
          <w:tcPr>
            <w:tcW w:w="2479" w:type="dxa"/>
            <w:gridSpan w:val="3"/>
            <w:tcBorders>
              <w:top w:val="nil"/>
              <w:left w:val="nil"/>
              <w:bottom w:val="nil"/>
              <w:right w:val="nil"/>
            </w:tcBorders>
            <w:vAlign w:val="bottom"/>
          </w:tcPr>
          <w:p w14:paraId="5C4C63A0" w14:textId="77777777" w:rsidR="00817C23" w:rsidRPr="00B401DF" w:rsidRDefault="00817C23" w:rsidP="00E80342">
            <w:pPr>
              <w:rPr>
                <w:rFonts w:cstheme="minorHAnsi"/>
              </w:rPr>
            </w:pPr>
          </w:p>
        </w:tc>
        <w:tc>
          <w:tcPr>
            <w:tcW w:w="2622" w:type="dxa"/>
            <w:tcBorders>
              <w:top w:val="single" w:sz="4" w:space="0" w:color="000000" w:themeColor="text1"/>
              <w:left w:val="nil"/>
              <w:bottom w:val="nil"/>
              <w:right w:val="nil"/>
            </w:tcBorders>
            <w:vAlign w:val="bottom"/>
          </w:tcPr>
          <w:p w14:paraId="666D9168" w14:textId="54EE7D5E" w:rsidR="00817C23" w:rsidRPr="00B401DF" w:rsidRDefault="00817C23" w:rsidP="00E80342">
            <w:pPr>
              <w:rPr>
                <w:rFonts w:cstheme="minorHAnsi"/>
              </w:rPr>
            </w:pPr>
          </w:p>
        </w:tc>
      </w:tr>
      <w:tr w:rsidR="00AD07CB" w:rsidRPr="00B401DF" w14:paraId="6EDBF06B"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30ACDBE5" w14:textId="77777777" w:rsidR="00AD07CB" w:rsidRPr="00B401DF" w:rsidRDefault="00AD07CB" w:rsidP="00E80342">
            <w:pPr>
              <w:jc w:val="right"/>
              <w:rPr>
                <w:rFonts w:cstheme="minorHAnsi"/>
              </w:rPr>
            </w:pPr>
            <w:r>
              <w:rPr>
                <w:rFonts w:cstheme="minorHAnsi"/>
              </w:rPr>
              <w:t>Signed</w:t>
            </w:r>
            <w:r w:rsidRPr="00B401DF">
              <w:rPr>
                <w:rFonts w:cstheme="minorHAnsi"/>
              </w:rPr>
              <w:t>:</w:t>
            </w:r>
          </w:p>
        </w:tc>
        <w:tc>
          <w:tcPr>
            <w:tcW w:w="4254" w:type="dxa"/>
            <w:tcBorders>
              <w:top w:val="nil"/>
              <w:left w:val="nil"/>
              <w:bottom w:val="single" w:sz="4" w:space="0" w:color="auto"/>
              <w:right w:val="nil"/>
            </w:tcBorders>
            <w:vAlign w:val="bottom"/>
          </w:tcPr>
          <w:p w14:paraId="727CA772" w14:textId="77777777" w:rsidR="00AD07CB" w:rsidRPr="00B401DF" w:rsidRDefault="00AD07CB" w:rsidP="00E80342">
            <w:pPr>
              <w:jc w:val="right"/>
              <w:rPr>
                <w:rFonts w:cstheme="minorHAnsi"/>
              </w:rPr>
            </w:pPr>
          </w:p>
        </w:tc>
        <w:tc>
          <w:tcPr>
            <w:tcW w:w="5101" w:type="dxa"/>
            <w:gridSpan w:val="4"/>
            <w:tcBorders>
              <w:top w:val="nil"/>
              <w:left w:val="nil"/>
              <w:bottom w:val="nil"/>
              <w:right w:val="nil"/>
            </w:tcBorders>
            <w:vAlign w:val="bottom"/>
          </w:tcPr>
          <w:p w14:paraId="3330B6A7" w14:textId="77777777" w:rsidR="00AD07CB" w:rsidRPr="00B401DF" w:rsidRDefault="00AD07CB" w:rsidP="00E80342">
            <w:pPr>
              <w:rPr>
                <w:rFonts w:cstheme="minorHAnsi"/>
              </w:rPr>
            </w:pPr>
          </w:p>
        </w:tc>
      </w:tr>
      <w:tr w:rsidR="00AD07CB" w:rsidRPr="00B401DF" w14:paraId="65040F3D"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06A32B37" w14:textId="77777777" w:rsidR="00AD07CB" w:rsidRPr="00B401DF" w:rsidRDefault="00AD07CB" w:rsidP="00E80342">
            <w:pPr>
              <w:jc w:val="right"/>
              <w:rPr>
                <w:rFonts w:cstheme="minorHAnsi"/>
              </w:rPr>
            </w:pPr>
          </w:p>
        </w:tc>
        <w:tc>
          <w:tcPr>
            <w:tcW w:w="4254" w:type="dxa"/>
            <w:tcBorders>
              <w:top w:val="single" w:sz="4" w:space="0" w:color="auto"/>
              <w:left w:val="nil"/>
              <w:bottom w:val="nil"/>
              <w:right w:val="nil"/>
            </w:tcBorders>
            <w:vAlign w:val="bottom"/>
          </w:tcPr>
          <w:p w14:paraId="3CBD97A6" w14:textId="77777777" w:rsidR="00AD07CB" w:rsidRPr="00B401DF" w:rsidRDefault="00AD07CB" w:rsidP="00E80342">
            <w:pPr>
              <w:jc w:val="right"/>
              <w:rPr>
                <w:rFonts w:cstheme="minorHAnsi"/>
              </w:rPr>
            </w:pPr>
          </w:p>
        </w:tc>
        <w:tc>
          <w:tcPr>
            <w:tcW w:w="5101" w:type="dxa"/>
            <w:gridSpan w:val="4"/>
            <w:tcBorders>
              <w:top w:val="nil"/>
              <w:left w:val="nil"/>
              <w:bottom w:val="nil"/>
              <w:right w:val="nil"/>
            </w:tcBorders>
            <w:vAlign w:val="bottom"/>
          </w:tcPr>
          <w:p w14:paraId="506F9DC3" w14:textId="77777777" w:rsidR="00AD07CB" w:rsidRPr="00B401DF" w:rsidRDefault="00AD07CB" w:rsidP="00E80342">
            <w:pPr>
              <w:rPr>
                <w:rFonts w:cstheme="minorHAnsi"/>
              </w:rPr>
            </w:pPr>
          </w:p>
        </w:tc>
      </w:tr>
      <w:tr w:rsidR="00AD07CB" w:rsidRPr="00B401DF" w14:paraId="10464281"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67C98959" w14:textId="77777777" w:rsidR="00AD07CB" w:rsidRPr="00B401DF" w:rsidRDefault="00AD07CB" w:rsidP="00E80342">
            <w:pPr>
              <w:jc w:val="right"/>
              <w:rPr>
                <w:rFonts w:cstheme="minorHAnsi"/>
              </w:rPr>
            </w:pPr>
            <w:r w:rsidRPr="00B401DF">
              <w:rPr>
                <w:rFonts w:cstheme="minorHAnsi"/>
              </w:rPr>
              <w:t>Date:</w:t>
            </w:r>
          </w:p>
        </w:tc>
        <w:tc>
          <w:tcPr>
            <w:tcW w:w="4254" w:type="dxa"/>
            <w:tcBorders>
              <w:top w:val="nil"/>
              <w:left w:val="nil"/>
              <w:bottom w:val="single" w:sz="4" w:space="0" w:color="auto"/>
              <w:right w:val="nil"/>
            </w:tcBorders>
            <w:vAlign w:val="bottom"/>
          </w:tcPr>
          <w:p w14:paraId="39A714A4" w14:textId="77777777" w:rsidR="00AD07CB" w:rsidRPr="00B401DF" w:rsidRDefault="00AD07CB" w:rsidP="00E80342">
            <w:pPr>
              <w:jc w:val="right"/>
              <w:rPr>
                <w:rFonts w:cstheme="minorHAnsi"/>
              </w:rPr>
            </w:pPr>
          </w:p>
        </w:tc>
        <w:tc>
          <w:tcPr>
            <w:tcW w:w="5101" w:type="dxa"/>
            <w:gridSpan w:val="4"/>
            <w:tcBorders>
              <w:top w:val="nil"/>
              <w:left w:val="nil"/>
              <w:bottom w:val="nil"/>
              <w:right w:val="nil"/>
            </w:tcBorders>
            <w:vAlign w:val="bottom"/>
          </w:tcPr>
          <w:p w14:paraId="59CFB457" w14:textId="77777777" w:rsidR="00AD07CB" w:rsidRPr="00B401DF" w:rsidRDefault="00AD07CB" w:rsidP="00E80342">
            <w:pPr>
              <w:rPr>
                <w:rFonts w:cstheme="minorHAnsi"/>
              </w:rPr>
            </w:pPr>
          </w:p>
        </w:tc>
      </w:tr>
    </w:tbl>
    <w:p w14:paraId="36543DDC" w14:textId="0EFF5EB5" w:rsidR="00AD07CB" w:rsidRDefault="00AD07CB" w:rsidP="00AD07CB"/>
    <w:sectPr w:rsidR="00AD07CB" w:rsidSect="008A691B">
      <w:type w:val="continuous"/>
      <w:pgSz w:w="11907" w:h="16839" w:code="9"/>
      <w:pgMar w:top="709" w:right="720" w:bottom="2269" w:left="720" w:header="284" w:footer="17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445AA" w14:textId="77777777" w:rsidR="00E17D25" w:rsidRDefault="00E17D25">
      <w:r>
        <w:separator/>
      </w:r>
    </w:p>
  </w:endnote>
  <w:endnote w:type="continuationSeparator" w:id="0">
    <w:p w14:paraId="52E32A04" w14:textId="77777777" w:rsidR="00E17D25" w:rsidRDefault="00E17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AAF6" w14:textId="0A9BF2A0" w:rsidR="00BC2A50" w:rsidRPr="00C82697" w:rsidRDefault="00F54566" w:rsidP="008A691B">
    <w:pPr>
      <w:tabs>
        <w:tab w:val="center" w:pos="7654"/>
        <w:tab w:val="left" w:pos="10607"/>
      </w:tabs>
      <w:jc w:val="center"/>
      <w:rPr>
        <w:rFonts w:cstheme="minorHAnsi"/>
        <w:i/>
        <w:sz w:val="20"/>
      </w:rPr>
    </w:pPr>
    <w:r>
      <w:rPr>
        <w:noProof/>
      </w:rPr>
      <mc:AlternateContent>
        <mc:Choice Requires="wpg">
          <w:drawing>
            <wp:anchor distT="0" distB="0" distL="114300" distR="114300" simplePos="0" relativeHeight="251704832" behindDoc="0" locked="0" layoutInCell="1" allowOverlap="1" wp14:anchorId="1BB79548" wp14:editId="38AB7A98">
              <wp:simplePos x="0" y="0"/>
              <wp:positionH relativeFrom="margin">
                <wp:posOffset>-314960</wp:posOffset>
              </wp:positionH>
              <wp:positionV relativeFrom="paragraph">
                <wp:posOffset>319958</wp:posOffset>
              </wp:positionV>
              <wp:extent cx="7268210" cy="866140"/>
              <wp:effectExtent l="0" t="0" r="8890" b="0"/>
              <wp:wrapNone/>
              <wp:docPr id="10" name="Group 10"/>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11" name="Picture 11"/>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13" name="Picture 13"/>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w:pict>
            <v:group w14:anchorId="5499DD54" id="Group 10" o:spid="_x0000_s1026" style="position:absolute;margin-left:-24.8pt;margin-top:25.2pt;width:572.3pt;height:68.2pt;z-index:251704832;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">
                <v:imagedata r:id="rId4" o:title="" croptop="8995f" cropbottom="6425f" cropright="18625f"/>
              </v:shape>
              <v:shape id="Picture 12"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">
                <v:imagedata r:id="rId5" o:title=""/>
              </v:shape>
              <v:shape id="Picture 13"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">
                <v:imagedata r:id="rId6" o:title=""/>
              </v:shape>
              <w10:wrap anchorx="margin"/>
            </v:group>
          </w:pict>
        </mc:Fallback>
      </mc:AlternateContent>
    </w:r>
    <w:r w:rsidR="00694BBD" w:rsidRPr="00EF7A85">
      <w:rPr>
        <w:rFonts w:cstheme="minorHAnsi"/>
        <w:noProof/>
      </w:rPr>
      <w:drawing>
        <wp:anchor distT="0" distB="0" distL="114300" distR="114300" simplePos="0" relativeHeight="251657728" behindDoc="0" locked="0" layoutInCell="1" allowOverlap="1" wp14:anchorId="235BF814" wp14:editId="3306072C">
          <wp:simplePos x="0" y="0"/>
          <wp:positionH relativeFrom="margin">
            <wp:posOffset>-629285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r w:rsidR="00694BBD" w:rsidRPr="00EF7A85">
      <w:rPr>
        <w:rFonts w:cstheme="minorHAnsi"/>
        <w:i/>
        <w:color w:val="FF0000"/>
        <w:sz w:val="22"/>
        <w:lang w:val="en"/>
      </w:rPr>
      <w:t>Committed to safeguarding childre</w:t>
    </w:r>
    <w:r w:rsidR="00C82697">
      <w:rPr>
        <w:rFonts w:cstheme="minorHAnsi"/>
        <w:i/>
        <w:color w:val="FF0000"/>
        <w:sz w:val="22"/>
        <w:lang w:val="en"/>
      </w:rPr>
      <w:t>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73277" w14:textId="74ED501F" w:rsidR="00920B04" w:rsidRPr="00C82697" w:rsidRDefault="00F54566" w:rsidP="00AB4E57">
    <w:pPr>
      <w:pStyle w:val="Footer"/>
      <w:tabs>
        <w:tab w:val="clear" w:pos="4320"/>
        <w:tab w:val="center" w:pos="0"/>
      </w:tabs>
      <w:jc w:val="center"/>
      <w:rPr>
        <w:rFonts w:cstheme="minorHAnsi"/>
        <w:noProof/>
      </w:rPr>
    </w:pPr>
    <w:r>
      <w:rPr>
        <w:noProof/>
      </w:rPr>
      <mc:AlternateContent>
        <mc:Choice Requires="wpg">
          <w:drawing>
            <wp:anchor distT="0" distB="0" distL="114300" distR="114300" simplePos="0" relativeHeight="251700736" behindDoc="0" locked="0" layoutInCell="1" allowOverlap="1" wp14:anchorId="4F27A8CD" wp14:editId="0A2B48BC">
              <wp:simplePos x="0" y="0"/>
              <wp:positionH relativeFrom="margin">
                <wp:posOffset>-314960</wp:posOffset>
              </wp:positionH>
              <wp:positionV relativeFrom="paragraph">
                <wp:posOffset>325592</wp:posOffset>
              </wp:positionV>
              <wp:extent cx="7268210" cy="866140"/>
              <wp:effectExtent l="0" t="0" r="8890" b="0"/>
              <wp:wrapNone/>
              <wp:docPr id="2" name="Group 2"/>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5"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w:pict>
            <v:group w14:anchorId="13DC3D9C" id="Group 2" o:spid="_x0000_s1026" style="position:absolute;margin-left:-24.8pt;margin-top:25.65pt;width:572.3pt;height:68.2pt;z-index:251700736;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">
                <v:imagedata r:id="rId4" o:title="" croptop="8995f" cropbottom="6425f" cropright="18625f"/>
              </v:shape>
              <v:shape id="Picture 4"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">
                <v:imagedata r:id="rId5" o:title=""/>
              </v:shape>
              <v:shape id="Picture 5"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">
                <v:imagedata r:id="rId6" o:title=""/>
              </v:shape>
              <w10:wrap anchorx="margin"/>
            </v:group>
          </w:pict>
        </mc:Fallback>
      </mc:AlternateContent>
    </w:r>
    <w:r w:rsidR="00920B04" w:rsidRPr="00EF7A85">
      <w:rPr>
        <w:rFonts w:cstheme="minorHAnsi"/>
        <w:i/>
        <w:color w:val="FF0000"/>
        <w:sz w:val="22"/>
        <w:lang w:val="en"/>
      </w:rPr>
      <w:t>Committed to safeguarding children</w:t>
    </w:r>
    <w:r w:rsidR="00920B04" w:rsidRPr="00EF7A85">
      <w:rPr>
        <w:rFonts w:cstheme="minorHAnsi"/>
        <w:noProof/>
      </w:rPr>
      <w:drawing>
        <wp:anchor distT="0" distB="0" distL="114300" distR="114300" simplePos="0" relativeHeight="251674112" behindDoc="0" locked="0" layoutInCell="1" allowOverlap="1" wp14:anchorId="546719B0" wp14:editId="125160D6">
          <wp:simplePos x="0" y="0"/>
          <wp:positionH relativeFrom="margin">
            <wp:posOffset>-495935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9F5D1" w14:textId="07FF8864" w:rsidR="00383B73" w:rsidRPr="00AB4E57" w:rsidRDefault="00F54566" w:rsidP="00CC1AE3">
    <w:pPr>
      <w:tabs>
        <w:tab w:val="center" w:pos="7654"/>
        <w:tab w:val="left" w:pos="10607"/>
      </w:tabs>
      <w:jc w:val="center"/>
      <w:rPr>
        <w:rFonts w:cstheme="minorHAnsi"/>
        <w:i/>
        <w:color w:val="FF0000"/>
        <w:sz w:val="22"/>
        <w:lang w:val="en"/>
      </w:rPr>
    </w:pPr>
    <w:r>
      <w:rPr>
        <w:noProof/>
      </w:rPr>
      <mc:AlternateContent>
        <mc:Choice Requires="wpg">
          <w:drawing>
            <wp:anchor distT="0" distB="0" distL="114300" distR="114300" simplePos="0" relativeHeight="251702784" behindDoc="0" locked="0" layoutInCell="1" allowOverlap="1" wp14:anchorId="712016D4" wp14:editId="4285ACA4">
              <wp:simplePos x="0" y="0"/>
              <wp:positionH relativeFrom="margin">
                <wp:posOffset>-314960</wp:posOffset>
              </wp:positionH>
              <wp:positionV relativeFrom="paragraph">
                <wp:posOffset>323133</wp:posOffset>
              </wp:positionV>
              <wp:extent cx="7268210" cy="866140"/>
              <wp:effectExtent l="0" t="0" r="8890" b="0"/>
              <wp:wrapNone/>
              <wp:docPr id="6" name="Group 6"/>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7" name="Picture 7"/>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9" name="Picture 9"/>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w:pict>
            <v:group w14:anchorId="2C3081B8" id="Group 6" o:spid="_x0000_s1026" style="position:absolute;margin-left:-24.8pt;margin-top:25.45pt;width:572.3pt;height:68.2pt;z-index:251702784;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">
                <v:imagedata r:id="rId4" o:title="" croptop="8995f" cropbottom="6425f" cropright="18625f"/>
              </v:shape>
              <v:shape id="Picture 8"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">
                <v:imagedata r:id="rId5" o:title=""/>
              </v:shape>
              <v:shape id="Picture 9"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">
                <v:imagedata r:id="rId6" o:title=""/>
              </v:shape>
              <w10:wrap anchorx="margin"/>
            </v:group>
          </w:pict>
        </mc:Fallback>
      </mc:AlternateContent>
    </w:r>
    <w:r w:rsidR="00CC1AE3" w:rsidRPr="00AB4E57">
      <w:rPr>
        <w:rFonts w:cstheme="minorHAnsi"/>
        <w:i/>
        <w:noProof/>
        <w:color w:val="FF0000"/>
        <w:sz w:val="22"/>
        <w:lang w:val="en"/>
      </w:rPr>
      <w:drawing>
        <wp:anchor distT="0" distB="0" distL="114300" distR="114300" simplePos="0" relativeHeight="251697664" behindDoc="0" locked="0" layoutInCell="1" allowOverlap="1" wp14:anchorId="0DC7D3EF" wp14:editId="08F2B7B5">
          <wp:simplePos x="0" y="0"/>
          <wp:positionH relativeFrom="margin">
            <wp:posOffset>-629285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r w:rsidR="00CC1AE3" w:rsidRPr="00EF7A85">
      <w:rPr>
        <w:rFonts w:cstheme="minorHAnsi"/>
        <w:i/>
        <w:color w:val="FF0000"/>
        <w:sz w:val="22"/>
        <w:lang w:val="en"/>
      </w:rPr>
      <w:t>Committed to safeguarding childre</w:t>
    </w:r>
    <w:r w:rsidR="00CC1AE3">
      <w:rPr>
        <w:rFonts w:cstheme="minorHAnsi"/>
        <w:i/>
        <w:color w:val="FF0000"/>
        <w:sz w:val="22"/>
        <w:lang w:val="en"/>
      </w:rPr>
      <w:t>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AF7E3" w14:textId="77777777" w:rsidR="00E17D25" w:rsidRDefault="00E17D25">
      <w:r>
        <w:separator/>
      </w:r>
    </w:p>
  </w:footnote>
  <w:footnote w:type="continuationSeparator" w:id="0">
    <w:p w14:paraId="18AAD9DB" w14:textId="77777777" w:rsidR="00E17D25" w:rsidRDefault="00E17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48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1"/>
      <w:gridCol w:w="2839"/>
    </w:tblGrid>
    <w:tr w:rsidR="00920B04" w:rsidRPr="00167C7D" w14:paraId="71D0B6F5" w14:textId="77777777" w:rsidTr="00AB4E57">
      <w:tc>
        <w:tcPr>
          <w:tcW w:w="2977" w:type="dxa"/>
          <w:vMerge w:val="restart"/>
        </w:tcPr>
        <w:p w14:paraId="2B9095F3" w14:textId="77777777" w:rsidR="00920B04" w:rsidRPr="00EF7A85" w:rsidRDefault="00920B04" w:rsidP="00920B04">
          <w:pPr>
            <w:rPr>
              <w:rFonts w:cstheme="minorHAnsi"/>
              <w:b/>
              <w:bCs/>
              <w:noProof/>
              <w:sz w:val="18"/>
              <w:szCs w:val="18"/>
            </w:rPr>
          </w:pPr>
        </w:p>
      </w:tc>
      <w:tc>
        <w:tcPr>
          <w:tcW w:w="5671" w:type="dxa"/>
        </w:tcPr>
        <w:p w14:paraId="64D5432C"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Headteacher:</w:t>
          </w:r>
        </w:p>
      </w:tc>
      <w:tc>
        <w:tcPr>
          <w:tcW w:w="2839" w:type="dxa"/>
        </w:tcPr>
        <w:p w14:paraId="647EDC27" w14:textId="77777777" w:rsidR="00920B04" w:rsidRPr="00EF7A85" w:rsidRDefault="00920B04" w:rsidP="00920B04">
          <w:pPr>
            <w:rPr>
              <w:rFonts w:cstheme="minorHAnsi"/>
              <w:noProof/>
              <w:sz w:val="18"/>
              <w:szCs w:val="18"/>
            </w:rPr>
          </w:pPr>
          <w:r w:rsidRPr="00EF7A85">
            <w:rPr>
              <w:rFonts w:cstheme="minorHAnsi"/>
              <w:noProof/>
              <w:sz w:val="18"/>
              <w:szCs w:val="18"/>
            </w:rPr>
            <w:t>Mrs Claire Stevens</w:t>
          </w:r>
        </w:p>
      </w:tc>
    </w:tr>
    <w:tr w:rsidR="00920B04" w:rsidRPr="00167C7D" w14:paraId="79F98BF7" w14:textId="77777777" w:rsidTr="00AB4E57">
      <w:tc>
        <w:tcPr>
          <w:tcW w:w="2977" w:type="dxa"/>
          <w:vMerge/>
        </w:tcPr>
        <w:p w14:paraId="6F07B955" w14:textId="77777777" w:rsidR="00920B04" w:rsidRPr="00EF7A85" w:rsidRDefault="00920B04" w:rsidP="00920B04">
          <w:pPr>
            <w:jc w:val="right"/>
            <w:rPr>
              <w:rFonts w:cstheme="minorHAnsi"/>
              <w:b/>
              <w:bCs/>
              <w:noProof/>
              <w:sz w:val="18"/>
              <w:szCs w:val="18"/>
            </w:rPr>
          </w:pPr>
        </w:p>
      </w:tc>
      <w:tc>
        <w:tcPr>
          <w:tcW w:w="5671" w:type="dxa"/>
        </w:tcPr>
        <w:p w14:paraId="165DD41D"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Tel:</w:t>
          </w:r>
        </w:p>
      </w:tc>
      <w:tc>
        <w:tcPr>
          <w:tcW w:w="2839" w:type="dxa"/>
        </w:tcPr>
        <w:p w14:paraId="289F151C" w14:textId="77777777" w:rsidR="00920B04" w:rsidRPr="00EF7A85" w:rsidRDefault="00920B04" w:rsidP="00920B04">
          <w:pPr>
            <w:rPr>
              <w:rFonts w:cstheme="minorHAnsi"/>
              <w:noProof/>
              <w:sz w:val="18"/>
              <w:szCs w:val="18"/>
            </w:rPr>
          </w:pPr>
          <w:r w:rsidRPr="00EF7A85">
            <w:rPr>
              <w:rFonts w:cstheme="minorHAnsi"/>
              <w:noProof/>
              <w:sz w:val="18"/>
              <w:szCs w:val="18"/>
            </w:rPr>
            <w:t>01858 555 629</w:t>
          </w:r>
        </w:p>
      </w:tc>
    </w:tr>
    <w:tr w:rsidR="00920B04" w:rsidRPr="00EF7A85" w14:paraId="16DD0B2F" w14:textId="77777777" w:rsidTr="00AB4E57">
      <w:tc>
        <w:tcPr>
          <w:tcW w:w="2977" w:type="dxa"/>
          <w:vMerge/>
        </w:tcPr>
        <w:p w14:paraId="757B76CB" w14:textId="77777777" w:rsidR="00920B04" w:rsidRPr="00EF7A85" w:rsidRDefault="00920B04" w:rsidP="00920B04">
          <w:pPr>
            <w:jc w:val="right"/>
            <w:rPr>
              <w:rFonts w:cstheme="minorHAnsi"/>
              <w:b/>
              <w:bCs/>
              <w:noProof/>
              <w:sz w:val="8"/>
              <w:szCs w:val="8"/>
            </w:rPr>
          </w:pPr>
        </w:p>
      </w:tc>
      <w:tc>
        <w:tcPr>
          <w:tcW w:w="5671" w:type="dxa"/>
        </w:tcPr>
        <w:p w14:paraId="1C893186" w14:textId="77777777" w:rsidR="00920B04" w:rsidRPr="00EF7A85" w:rsidRDefault="00920B04" w:rsidP="00920B04">
          <w:pPr>
            <w:jc w:val="right"/>
            <w:rPr>
              <w:rFonts w:cstheme="minorHAnsi"/>
              <w:b/>
              <w:bCs/>
              <w:noProof/>
              <w:sz w:val="8"/>
              <w:szCs w:val="8"/>
            </w:rPr>
          </w:pPr>
        </w:p>
      </w:tc>
      <w:tc>
        <w:tcPr>
          <w:tcW w:w="2839" w:type="dxa"/>
        </w:tcPr>
        <w:p w14:paraId="563DAB2F" w14:textId="77777777" w:rsidR="00920B04" w:rsidRPr="00EF7A85" w:rsidRDefault="00920B04" w:rsidP="00920B04">
          <w:pPr>
            <w:rPr>
              <w:rFonts w:cstheme="minorHAnsi"/>
              <w:noProof/>
              <w:sz w:val="8"/>
              <w:szCs w:val="8"/>
            </w:rPr>
          </w:pPr>
        </w:p>
      </w:tc>
    </w:tr>
    <w:tr w:rsidR="00920B04" w:rsidRPr="00167C7D" w14:paraId="1C894188" w14:textId="77777777" w:rsidTr="00AB4E57">
      <w:tc>
        <w:tcPr>
          <w:tcW w:w="2977" w:type="dxa"/>
          <w:vMerge/>
        </w:tcPr>
        <w:p w14:paraId="3902CD23" w14:textId="77777777" w:rsidR="00920B04" w:rsidRPr="00EF7A85" w:rsidRDefault="00920B04" w:rsidP="00920B04">
          <w:pPr>
            <w:jc w:val="right"/>
            <w:rPr>
              <w:rFonts w:cstheme="minorHAnsi"/>
              <w:b/>
              <w:bCs/>
              <w:noProof/>
              <w:sz w:val="18"/>
              <w:szCs w:val="18"/>
            </w:rPr>
          </w:pPr>
        </w:p>
      </w:tc>
      <w:tc>
        <w:tcPr>
          <w:tcW w:w="5671" w:type="dxa"/>
        </w:tcPr>
        <w:p w14:paraId="3B8480FF"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Address:</w:t>
          </w:r>
        </w:p>
      </w:tc>
      <w:tc>
        <w:tcPr>
          <w:tcW w:w="2839" w:type="dxa"/>
        </w:tcPr>
        <w:p w14:paraId="655582D6" w14:textId="77777777" w:rsidR="00920B04" w:rsidRPr="00EF7A85" w:rsidRDefault="00920B04" w:rsidP="00920B04">
          <w:pPr>
            <w:rPr>
              <w:rFonts w:cstheme="minorHAnsi"/>
              <w:noProof/>
              <w:sz w:val="18"/>
              <w:szCs w:val="18"/>
            </w:rPr>
          </w:pPr>
          <w:r w:rsidRPr="00EF7A85">
            <w:rPr>
              <w:rFonts w:cstheme="minorHAnsi"/>
              <w:noProof/>
              <w:sz w:val="18"/>
              <w:szCs w:val="18"/>
            </w:rPr>
            <w:t>Churchgate</w:t>
          </w:r>
        </w:p>
      </w:tc>
    </w:tr>
    <w:tr w:rsidR="00920B04" w:rsidRPr="00167C7D" w14:paraId="37E4BCFB" w14:textId="77777777" w:rsidTr="00AB4E57">
      <w:tc>
        <w:tcPr>
          <w:tcW w:w="2977" w:type="dxa"/>
          <w:vMerge/>
        </w:tcPr>
        <w:p w14:paraId="58A3C690" w14:textId="77777777" w:rsidR="00920B04" w:rsidRPr="00EF7A85" w:rsidRDefault="00920B04" w:rsidP="00920B04">
          <w:pPr>
            <w:jc w:val="right"/>
            <w:rPr>
              <w:rFonts w:cstheme="minorHAnsi"/>
              <w:b/>
              <w:bCs/>
              <w:noProof/>
              <w:sz w:val="18"/>
              <w:szCs w:val="18"/>
            </w:rPr>
          </w:pPr>
        </w:p>
      </w:tc>
      <w:tc>
        <w:tcPr>
          <w:tcW w:w="5671" w:type="dxa"/>
        </w:tcPr>
        <w:p w14:paraId="1E055915" w14:textId="77777777" w:rsidR="00920B04" w:rsidRPr="00EF7A85" w:rsidRDefault="00920B04" w:rsidP="00920B04">
          <w:pPr>
            <w:jc w:val="right"/>
            <w:rPr>
              <w:rFonts w:cstheme="minorHAnsi"/>
              <w:b/>
              <w:bCs/>
              <w:noProof/>
              <w:sz w:val="18"/>
              <w:szCs w:val="18"/>
            </w:rPr>
          </w:pPr>
        </w:p>
      </w:tc>
      <w:tc>
        <w:tcPr>
          <w:tcW w:w="2839" w:type="dxa"/>
        </w:tcPr>
        <w:p w14:paraId="4E373B24" w14:textId="77777777" w:rsidR="00920B04" w:rsidRPr="00EF7A85" w:rsidRDefault="00920B04" w:rsidP="00920B04">
          <w:pPr>
            <w:rPr>
              <w:rFonts w:cstheme="minorHAnsi"/>
              <w:noProof/>
              <w:sz w:val="18"/>
              <w:szCs w:val="18"/>
            </w:rPr>
          </w:pPr>
          <w:r w:rsidRPr="00EF7A85">
            <w:rPr>
              <w:rFonts w:cstheme="minorHAnsi"/>
              <w:noProof/>
              <w:sz w:val="18"/>
              <w:szCs w:val="18"/>
            </w:rPr>
            <w:t>Hallaton</w:t>
          </w:r>
        </w:p>
      </w:tc>
    </w:tr>
    <w:tr w:rsidR="00920B04" w:rsidRPr="00167C7D" w14:paraId="3328F1CC" w14:textId="77777777" w:rsidTr="00AB4E57">
      <w:tc>
        <w:tcPr>
          <w:tcW w:w="2977" w:type="dxa"/>
          <w:vMerge/>
        </w:tcPr>
        <w:p w14:paraId="5D32A80C" w14:textId="77777777" w:rsidR="00920B04" w:rsidRPr="00EF7A85" w:rsidRDefault="00920B04" w:rsidP="00920B04">
          <w:pPr>
            <w:jc w:val="right"/>
            <w:rPr>
              <w:rFonts w:cstheme="minorHAnsi"/>
              <w:b/>
              <w:bCs/>
              <w:noProof/>
              <w:sz w:val="18"/>
              <w:szCs w:val="18"/>
            </w:rPr>
          </w:pPr>
        </w:p>
      </w:tc>
      <w:tc>
        <w:tcPr>
          <w:tcW w:w="5671" w:type="dxa"/>
        </w:tcPr>
        <w:p w14:paraId="7B65BD68" w14:textId="77777777" w:rsidR="00920B04" w:rsidRPr="00EF7A85" w:rsidRDefault="00920B04" w:rsidP="00920B04">
          <w:pPr>
            <w:jc w:val="right"/>
            <w:rPr>
              <w:rFonts w:cstheme="minorHAnsi"/>
              <w:b/>
              <w:bCs/>
              <w:noProof/>
              <w:sz w:val="18"/>
              <w:szCs w:val="18"/>
            </w:rPr>
          </w:pPr>
        </w:p>
      </w:tc>
      <w:tc>
        <w:tcPr>
          <w:tcW w:w="2839" w:type="dxa"/>
        </w:tcPr>
        <w:p w14:paraId="092031F3" w14:textId="178FB216" w:rsidR="00920B04" w:rsidRPr="00EF7A85" w:rsidRDefault="00920B04" w:rsidP="00920B04">
          <w:pPr>
            <w:rPr>
              <w:rFonts w:cstheme="minorHAnsi"/>
              <w:noProof/>
              <w:sz w:val="18"/>
              <w:szCs w:val="18"/>
            </w:rPr>
          </w:pPr>
          <w:r w:rsidRPr="00EF7A85">
            <w:rPr>
              <w:rFonts w:cstheme="minorHAnsi"/>
              <w:noProof/>
              <w:sz w:val="18"/>
              <w:szCs w:val="18"/>
            </w:rPr>
            <w:t>Market Harb</w:t>
          </w:r>
          <w:r w:rsidR="001B258D">
            <w:rPr>
              <w:rFonts w:cstheme="minorHAnsi"/>
              <w:noProof/>
              <w:sz w:val="18"/>
              <w:szCs w:val="18"/>
            </w:rPr>
            <w:t>o</w:t>
          </w:r>
          <w:r w:rsidRPr="00EF7A85">
            <w:rPr>
              <w:rFonts w:cstheme="minorHAnsi"/>
              <w:noProof/>
              <w:sz w:val="18"/>
              <w:szCs w:val="18"/>
            </w:rPr>
            <w:t>rough</w:t>
          </w:r>
        </w:p>
      </w:tc>
    </w:tr>
    <w:tr w:rsidR="00920B04" w:rsidRPr="00167C7D" w14:paraId="1ADEB1F4" w14:textId="77777777" w:rsidTr="00AB4E57">
      <w:tc>
        <w:tcPr>
          <w:tcW w:w="2977" w:type="dxa"/>
          <w:vMerge/>
        </w:tcPr>
        <w:p w14:paraId="44D0F3A1" w14:textId="77777777" w:rsidR="00920B04" w:rsidRPr="00EF7A85" w:rsidRDefault="00920B04" w:rsidP="00920B04">
          <w:pPr>
            <w:jc w:val="right"/>
            <w:rPr>
              <w:rFonts w:cstheme="minorHAnsi"/>
              <w:b/>
              <w:bCs/>
              <w:noProof/>
              <w:sz w:val="18"/>
              <w:szCs w:val="18"/>
            </w:rPr>
          </w:pPr>
        </w:p>
      </w:tc>
      <w:tc>
        <w:tcPr>
          <w:tcW w:w="5671" w:type="dxa"/>
        </w:tcPr>
        <w:p w14:paraId="1F1F3D22" w14:textId="77777777" w:rsidR="00920B04" w:rsidRPr="00EF7A85" w:rsidRDefault="00920B04" w:rsidP="00920B04">
          <w:pPr>
            <w:jc w:val="right"/>
            <w:rPr>
              <w:rFonts w:cstheme="minorHAnsi"/>
              <w:b/>
              <w:bCs/>
              <w:noProof/>
              <w:sz w:val="18"/>
              <w:szCs w:val="18"/>
            </w:rPr>
          </w:pPr>
        </w:p>
      </w:tc>
      <w:tc>
        <w:tcPr>
          <w:tcW w:w="2839" w:type="dxa"/>
        </w:tcPr>
        <w:p w14:paraId="0C790C6F" w14:textId="77777777" w:rsidR="00920B04" w:rsidRPr="00EF7A85" w:rsidRDefault="00920B04" w:rsidP="00920B04">
          <w:pPr>
            <w:rPr>
              <w:rFonts w:cstheme="minorHAnsi"/>
              <w:noProof/>
              <w:sz w:val="18"/>
              <w:szCs w:val="18"/>
            </w:rPr>
          </w:pPr>
          <w:r w:rsidRPr="00EF7A85">
            <w:rPr>
              <w:rFonts w:cstheme="minorHAnsi"/>
              <w:noProof/>
              <w:sz w:val="18"/>
              <w:szCs w:val="18"/>
            </w:rPr>
            <w:t>Leicestershire</w:t>
          </w:r>
          <w:r w:rsidR="000766DD">
            <w:rPr>
              <w:rFonts w:cstheme="minorHAnsi"/>
              <w:noProof/>
              <w:sz w:val="18"/>
              <w:szCs w:val="18"/>
            </w:rPr>
            <w:t>, LE16 8TY</w:t>
          </w:r>
        </w:p>
      </w:tc>
    </w:tr>
    <w:tr w:rsidR="00920B04" w:rsidRPr="00EF7A85" w14:paraId="0F1180AC" w14:textId="77777777" w:rsidTr="00AB4E57">
      <w:tc>
        <w:tcPr>
          <w:tcW w:w="2977" w:type="dxa"/>
          <w:vMerge/>
        </w:tcPr>
        <w:p w14:paraId="6C5D96E2" w14:textId="77777777" w:rsidR="00920B04" w:rsidRPr="00EF7A85" w:rsidRDefault="00920B04" w:rsidP="00920B04">
          <w:pPr>
            <w:jc w:val="right"/>
            <w:rPr>
              <w:rFonts w:cstheme="minorHAnsi"/>
              <w:b/>
              <w:bCs/>
              <w:noProof/>
              <w:sz w:val="8"/>
              <w:szCs w:val="8"/>
            </w:rPr>
          </w:pPr>
        </w:p>
      </w:tc>
      <w:tc>
        <w:tcPr>
          <w:tcW w:w="5671" w:type="dxa"/>
        </w:tcPr>
        <w:p w14:paraId="5D72539C" w14:textId="31642097" w:rsidR="00920B04" w:rsidRPr="00EF7A85" w:rsidRDefault="009F09DF" w:rsidP="009F09DF">
          <w:pPr>
            <w:tabs>
              <w:tab w:val="left" w:pos="3469"/>
            </w:tabs>
            <w:rPr>
              <w:rFonts w:cstheme="minorHAnsi"/>
              <w:b/>
              <w:bCs/>
              <w:noProof/>
              <w:sz w:val="8"/>
              <w:szCs w:val="8"/>
            </w:rPr>
          </w:pPr>
          <w:r>
            <w:rPr>
              <w:rFonts w:cstheme="minorHAnsi"/>
              <w:b/>
              <w:bCs/>
              <w:noProof/>
              <w:sz w:val="8"/>
              <w:szCs w:val="8"/>
            </w:rPr>
            <w:tab/>
          </w:r>
        </w:p>
      </w:tc>
      <w:tc>
        <w:tcPr>
          <w:tcW w:w="2839" w:type="dxa"/>
        </w:tcPr>
        <w:p w14:paraId="05FE7D17" w14:textId="77777777" w:rsidR="00920B04" w:rsidRPr="00EF7A85" w:rsidRDefault="00920B04" w:rsidP="00920B04">
          <w:pPr>
            <w:rPr>
              <w:rFonts w:cstheme="minorHAnsi"/>
              <w:noProof/>
              <w:sz w:val="8"/>
              <w:szCs w:val="8"/>
            </w:rPr>
          </w:pPr>
        </w:p>
      </w:tc>
    </w:tr>
    <w:tr w:rsidR="00920B04" w:rsidRPr="00167C7D" w14:paraId="56829CED" w14:textId="77777777" w:rsidTr="00AB4E57">
      <w:tc>
        <w:tcPr>
          <w:tcW w:w="2977" w:type="dxa"/>
          <w:vMerge/>
        </w:tcPr>
        <w:p w14:paraId="2D820B7F" w14:textId="77777777" w:rsidR="00920B04" w:rsidRPr="00EF7A85" w:rsidRDefault="00920B04" w:rsidP="00920B04">
          <w:pPr>
            <w:jc w:val="right"/>
            <w:rPr>
              <w:rFonts w:cstheme="minorHAnsi"/>
              <w:b/>
              <w:bCs/>
              <w:noProof/>
              <w:sz w:val="18"/>
              <w:szCs w:val="18"/>
            </w:rPr>
          </w:pPr>
        </w:p>
      </w:tc>
      <w:tc>
        <w:tcPr>
          <w:tcW w:w="5671" w:type="dxa"/>
        </w:tcPr>
        <w:p w14:paraId="70FFC5C6"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Email:</w:t>
          </w:r>
        </w:p>
      </w:tc>
      <w:tc>
        <w:tcPr>
          <w:tcW w:w="2839" w:type="dxa"/>
        </w:tcPr>
        <w:p w14:paraId="1F533771" w14:textId="77777777" w:rsidR="00920B04" w:rsidRPr="00EF7A85" w:rsidRDefault="00000000" w:rsidP="00920B04">
          <w:pPr>
            <w:rPr>
              <w:rFonts w:cstheme="minorHAnsi"/>
              <w:noProof/>
              <w:sz w:val="18"/>
              <w:szCs w:val="18"/>
            </w:rPr>
          </w:pPr>
          <w:hyperlink r:id="rId1" w:history="1">
            <w:r w:rsidR="00920B04" w:rsidRPr="00EF7A85">
              <w:rPr>
                <w:rStyle w:val="Hyperlink"/>
                <w:rFonts w:cstheme="minorHAnsi"/>
                <w:noProof/>
                <w:sz w:val="18"/>
                <w:szCs w:val="18"/>
              </w:rPr>
              <w:t>office@hallatonprimary.leics.sch.uk</w:t>
            </w:r>
          </w:hyperlink>
        </w:p>
      </w:tc>
    </w:tr>
    <w:tr w:rsidR="00920B04" w:rsidRPr="00167C7D" w14:paraId="35B45FD5" w14:textId="77777777" w:rsidTr="00AB4E57">
      <w:tc>
        <w:tcPr>
          <w:tcW w:w="2977" w:type="dxa"/>
        </w:tcPr>
        <w:p w14:paraId="6BCB16BF" w14:textId="77777777" w:rsidR="00920B04" w:rsidRPr="00EF7A85" w:rsidRDefault="00920B04" w:rsidP="00920B04">
          <w:pPr>
            <w:rPr>
              <w:rFonts w:cstheme="minorHAnsi"/>
              <w:b/>
              <w:bCs/>
              <w:i/>
              <w:iCs/>
              <w:noProof/>
              <w:color w:val="FF0000"/>
              <w:sz w:val="22"/>
              <w:szCs w:val="22"/>
            </w:rPr>
          </w:pPr>
          <w:r w:rsidRPr="00EF7A85">
            <w:rPr>
              <w:rFonts w:cstheme="minorHAnsi"/>
              <w:b/>
              <w:bCs/>
              <w:i/>
              <w:iCs/>
              <w:noProof/>
              <w:color w:val="FF0000"/>
              <w:sz w:val="22"/>
              <w:szCs w:val="22"/>
            </w:rPr>
            <w:t>Learn, Grow, Flourish</w:t>
          </w:r>
        </w:p>
      </w:tc>
      <w:tc>
        <w:tcPr>
          <w:tcW w:w="5671" w:type="dxa"/>
        </w:tcPr>
        <w:p w14:paraId="693497BE"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Website:</w:t>
          </w:r>
        </w:p>
      </w:tc>
      <w:tc>
        <w:tcPr>
          <w:tcW w:w="2839" w:type="dxa"/>
        </w:tcPr>
        <w:p w14:paraId="21AE45B1" w14:textId="77777777" w:rsidR="00920B04" w:rsidRPr="00EF7A85" w:rsidRDefault="00000000" w:rsidP="00920B04">
          <w:pPr>
            <w:rPr>
              <w:rFonts w:cstheme="minorHAnsi"/>
              <w:noProof/>
              <w:sz w:val="18"/>
              <w:szCs w:val="18"/>
            </w:rPr>
          </w:pPr>
          <w:hyperlink r:id="rId2" w:history="1">
            <w:r w:rsidR="00920B04" w:rsidRPr="00EF7A85">
              <w:rPr>
                <w:rStyle w:val="Hyperlink"/>
                <w:rFonts w:cstheme="minorHAnsi"/>
                <w:noProof/>
                <w:sz w:val="18"/>
                <w:szCs w:val="18"/>
              </w:rPr>
              <w:t>www.hallatonprimary.co.uk</w:t>
            </w:r>
          </w:hyperlink>
        </w:p>
      </w:tc>
    </w:tr>
  </w:tbl>
  <w:p w14:paraId="63CD419F" w14:textId="6BBA2A5C" w:rsidR="00920B04" w:rsidRDefault="00525169">
    <w:pPr>
      <w:pStyle w:val="Header"/>
    </w:pPr>
    <w:r>
      <w:rPr>
        <w:noProof/>
        <w:sz w:val="20"/>
      </w:rPr>
      <mc:AlternateContent>
        <mc:Choice Requires="wps">
          <w:drawing>
            <wp:anchor distT="0" distB="0" distL="114300" distR="114300" simplePos="0" relativeHeight="251670016" behindDoc="0" locked="0" layoutInCell="1" allowOverlap="1" wp14:anchorId="61A57D5B" wp14:editId="5FF80F4B">
              <wp:simplePos x="0" y="0"/>
              <wp:positionH relativeFrom="page">
                <wp:align>left</wp:align>
              </wp:positionH>
              <wp:positionV relativeFrom="page">
                <wp:posOffset>1530020</wp:posOffset>
              </wp:positionV>
              <wp:extent cx="7520400" cy="0"/>
              <wp:effectExtent l="0" t="38100" r="61595" b="57150"/>
              <wp:wrapNone/>
              <wp:docPr id="1" name="Straight Connector 1"/>
              <wp:cNvGraphicFramePr/>
              <a:graphic xmlns:a="http://schemas.openxmlformats.org/drawingml/2006/main">
                <a:graphicData uri="http://schemas.microsoft.com/office/word/2010/wordprocessingShape">
                  <wps:wsp>
                    <wps:cNvCnPr/>
                    <wps:spPr>
                      <a:xfrm>
                        <a:off x="0" y="0"/>
                        <a:ext cx="7520400" cy="0"/>
                      </a:xfrm>
                      <a:prstGeom prst="line">
                        <a:avLst/>
                      </a:prstGeom>
                      <a:ln w="88900" cap="flat" cmpd="thickThin">
                        <a:solidFill>
                          <a:srgbClr val="EA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B564172" id="Straight Connector 1" o:spid="_x0000_s1026" style="position:absolute;z-index:251670016;visibility:visible;mso-wrap-style:square;mso-width-percent:0;mso-wrap-distance-left:9pt;mso-wrap-distance-top:0;mso-wrap-distance-right:9pt;mso-wrap-distance-bottom:0;mso-position-horizontal:left;mso-position-horizontal-relative:page;mso-position-vertical:absolute;mso-position-vertical-relative:page;mso-width-percent:0;mso-width-relative:margin" from="0,120.45pt" to="592.15pt,1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" strokecolor="#ea0000" strokeweight="7pt">
              <v:stroke linestyle="thickThin"/>
              <w10:wrap anchorx="page" anchory="page"/>
            </v:line>
          </w:pict>
        </mc:Fallback>
      </mc:AlternateContent>
    </w:r>
    <w:r w:rsidR="00920B04">
      <w:rPr>
        <w:noProof/>
        <w:sz w:val="20"/>
      </w:rPr>
      <w:drawing>
        <wp:anchor distT="0" distB="0" distL="114300" distR="114300" simplePos="0" relativeHeight="251672064" behindDoc="0" locked="0" layoutInCell="1" allowOverlap="1" wp14:anchorId="4CE16D98" wp14:editId="0B3A1EA9">
          <wp:simplePos x="0" y="0"/>
          <wp:positionH relativeFrom="page">
            <wp:posOffset>302260</wp:posOffset>
          </wp:positionH>
          <wp:positionV relativeFrom="page">
            <wp:posOffset>168910</wp:posOffset>
          </wp:positionV>
          <wp:extent cx="1144800" cy="1137600"/>
          <wp:effectExtent l="0" t="0" r="0" b="5715"/>
          <wp:wrapNone/>
          <wp:docPr id="389" name="Picture 38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7920" t="7167" r="5665" b="7309"/>
                  <a:stretch/>
                </pic:blipFill>
                <pic:spPr bwMode="auto">
                  <a:xfrm>
                    <a:off x="0" y="0"/>
                    <a:ext cx="1144800" cy="113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7160B" w14:textId="234A844D" w:rsidR="00383B73" w:rsidRDefault="00383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0393C"/>
    <w:multiLevelType w:val="hybridMultilevel"/>
    <w:tmpl w:val="E306EE00"/>
    <w:lvl w:ilvl="0" w:tplc="E79E13FA">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0AF2D2D"/>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4DE62F99"/>
    <w:multiLevelType w:val="hybridMultilevel"/>
    <w:tmpl w:val="F8CC2ED2"/>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D5C94"/>
    <w:multiLevelType w:val="hybridMultilevel"/>
    <w:tmpl w:val="B8041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4836978">
    <w:abstractNumId w:val="0"/>
  </w:num>
  <w:num w:numId="2" w16cid:durableId="167527896">
    <w:abstractNumId w:val="1"/>
  </w:num>
  <w:num w:numId="3" w16cid:durableId="917056111">
    <w:abstractNumId w:val="2"/>
  </w:num>
  <w:num w:numId="4" w16cid:durableId="11014888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8FC"/>
    <w:rsid w:val="00002014"/>
    <w:rsid w:val="00010DB3"/>
    <w:rsid w:val="0001276A"/>
    <w:rsid w:val="00021153"/>
    <w:rsid w:val="00036608"/>
    <w:rsid w:val="0006502F"/>
    <w:rsid w:val="00067F4F"/>
    <w:rsid w:val="000766DD"/>
    <w:rsid w:val="00082574"/>
    <w:rsid w:val="000879E7"/>
    <w:rsid w:val="000933ED"/>
    <w:rsid w:val="000B719A"/>
    <w:rsid w:val="000B7E31"/>
    <w:rsid w:val="000B7F89"/>
    <w:rsid w:val="000E08B7"/>
    <w:rsid w:val="000E1122"/>
    <w:rsid w:val="00102BBC"/>
    <w:rsid w:val="001170EB"/>
    <w:rsid w:val="00146A78"/>
    <w:rsid w:val="001549F4"/>
    <w:rsid w:val="00160E31"/>
    <w:rsid w:val="00167C7D"/>
    <w:rsid w:val="001776F8"/>
    <w:rsid w:val="00181702"/>
    <w:rsid w:val="0019246E"/>
    <w:rsid w:val="001A2F77"/>
    <w:rsid w:val="001B1E42"/>
    <w:rsid w:val="001B258D"/>
    <w:rsid w:val="001B44D7"/>
    <w:rsid w:val="001C0D76"/>
    <w:rsid w:val="001C6953"/>
    <w:rsid w:val="001D702B"/>
    <w:rsid w:val="001D7754"/>
    <w:rsid w:val="0021281A"/>
    <w:rsid w:val="00230781"/>
    <w:rsid w:val="0024556A"/>
    <w:rsid w:val="002530AB"/>
    <w:rsid w:val="002546EC"/>
    <w:rsid w:val="002663DF"/>
    <w:rsid w:val="002873F7"/>
    <w:rsid w:val="00297D9B"/>
    <w:rsid w:val="002B5B5E"/>
    <w:rsid w:val="002C1148"/>
    <w:rsid w:val="002C3D8B"/>
    <w:rsid w:val="002D407D"/>
    <w:rsid w:val="002E5690"/>
    <w:rsid w:val="002F5838"/>
    <w:rsid w:val="00304630"/>
    <w:rsid w:val="0031423F"/>
    <w:rsid w:val="003213F9"/>
    <w:rsid w:val="00362038"/>
    <w:rsid w:val="00383B73"/>
    <w:rsid w:val="003A352B"/>
    <w:rsid w:val="003B6F07"/>
    <w:rsid w:val="003B7888"/>
    <w:rsid w:val="003C0B64"/>
    <w:rsid w:val="003D42CE"/>
    <w:rsid w:val="003D44CB"/>
    <w:rsid w:val="003D5A68"/>
    <w:rsid w:val="003E5B61"/>
    <w:rsid w:val="003F143C"/>
    <w:rsid w:val="00400EEE"/>
    <w:rsid w:val="004031B1"/>
    <w:rsid w:val="00411AD2"/>
    <w:rsid w:val="00422C8E"/>
    <w:rsid w:val="004272E2"/>
    <w:rsid w:val="00434961"/>
    <w:rsid w:val="00446DEC"/>
    <w:rsid w:val="00447FD8"/>
    <w:rsid w:val="004835AB"/>
    <w:rsid w:val="004A2AF3"/>
    <w:rsid w:val="004A4919"/>
    <w:rsid w:val="004C40B2"/>
    <w:rsid w:val="004C73E5"/>
    <w:rsid w:val="004D2577"/>
    <w:rsid w:val="004D6822"/>
    <w:rsid w:val="004D77C2"/>
    <w:rsid w:val="004D7826"/>
    <w:rsid w:val="004E32E7"/>
    <w:rsid w:val="00501BDC"/>
    <w:rsid w:val="00510CD3"/>
    <w:rsid w:val="00525169"/>
    <w:rsid w:val="0053185D"/>
    <w:rsid w:val="0053619C"/>
    <w:rsid w:val="00537308"/>
    <w:rsid w:val="00542A55"/>
    <w:rsid w:val="00556071"/>
    <w:rsid w:val="0056276C"/>
    <w:rsid w:val="005654A2"/>
    <w:rsid w:val="00587C90"/>
    <w:rsid w:val="005A1339"/>
    <w:rsid w:val="005A473C"/>
    <w:rsid w:val="005A7FD5"/>
    <w:rsid w:val="005B1B89"/>
    <w:rsid w:val="005B3095"/>
    <w:rsid w:val="005D7A64"/>
    <w:rsid w:val="005E194A"/>
    <w:rsid w:val="005E1E89"/>
    <w:rsid w:val="005E680A"/>
    <w:rsid w:val="0060629E"/>
    <w:rsid w:val="00611096"/>
    <w:rsid w:val="0061375E"/>
    <w:rsid w:val="006153A3"/>
    <w:rsid w:val="00615B77"/>
    <w:rsid w:val="006245BF"/>
    <w:rsid w:val="0063682D"/>
    <w:rsid w:val="00640DCF"/>
    <w:rsid w:val="00661139"/>
    <w:rsid w:val="00694BBD"/>
    <w:rsid w:val="006A0B50"/>
    <w:rsid w:val="006A0D83"/>
    <w:rsid w:val="006B6527"/>
    <w:rsid w:val="006B718B"/>
    <w:rsid w:val="006C2CD7"/>
    <w:rsid w:val="006C7F3E"/>
    <w:rsid w:val="006F3E1E"/>
    <w:rsid w:val="006F5806"/>
    <w:rsid w:val="006F7760"/>
    <w:rsid w:val="007120E1"/>
    <w:rsid w:val="00720931"/>
    <w:rsid w:val="007300CB"/>
    <w:rsid w:val="007568FE"/>
    <w:rsid w:val="007570C3"/>
    <w:rsid w:val="00792864"/>
    <w:rsid w:val="00795A39"/>
    <w:rsid w:val="007A4221"/>
    <w:rsid w:val="007A7B11"/>
    <w:rsid w:val="007C3825"/>
    <w:rsid w:val="007C48FC"/>
    <w:rsid w:val="007C5D53"/>
    <w:rsid w:val="007E0B9B"/>
    <w:rsid w:val="007E65E5"/>
    <w:rsid w:val="00817C23"/>
    <w:rsid w:val="008434BF"/>
    <w:rsid w:val="00870970"/>
    <w:rsid w:val="00874CC5"/>
    <w:rsid w:val="00886560"/>
    <w:rsid w:val="00892D33"/>
    <w:rsid w:val="008A691B"/>
    <w:rsid w:val="008B5B96"/>
    <w:rsid w:val="008E2448"/>
    <w:rsid w:val="008F588A"/>
    <w:rsid w:val="0090748C"/>
    <w:rsid w:val="00911D58"/>
    <w:rsid w:val="00913428"/>
    <w:rsid w:val="00917A0B"/>
    <w:rsid w:val="00920B04"/>
    <w:rsid w:val="0092450F"/>
    <w:rsid w:val="009265FC"/>
    <w:rsid w:val="009269AE"/>
    <w:rsid w:val="00937313"/>
    <w:rsid w:val="00954C31"/>
    <w:rsid w:val="00972003"/>
    <w:rsid w:val="00973667"/>
    <w:rsid w:val="009844EE"/>
    <w:rsid w:val="009A2B8E"/>
    <w:rsid w:val="009A494C"/>
    <w:rsid w:val="009C2ADC"/>
    <w:rsid w:val="009C4052"/>
    <w:rsid w:val="009D63F1"/>
    <w:rsid w:val="009E2BEC"/>
    <w:rsid w:val="009F09DF"/>
    <w:rsid w:val="00A02A30"/>
    <w:rsid w:val="00A03EC7"/>
    <w:rsid w:val="00A0562E"/>
    <w:rsid w:val="00A104F7"/>
    <w:rsid w:val="00A10A31"/>
    <w:rsid w:val="00A26EDF"/>
    <w:rsid w:val="00A36B10"/>
    <w:rsid w:val="00A5154E"/>
    <w:rsid w:val="00A55E6B"/>
    <w:rsid w:val="00A60B16"/>
    <w:rsid w:val="00A62735"/>
    <w:rsid w:val="00A8563E"/>
    <w:rsid w:val="00A9401E"/>
    <w:rsid w:val="00A972A7"/>
    <w:rsid w:val="00A97B2E"/>
    <w:rsid w:val="00AB0929"/>
    <w:rsid w:val="00AB4E57"/>
    <w:rsid w:val="00AB6D06"/>
    <w:rsid w:val="00AB78EF"/>
    <w:rsid w:val="00AD07CB"/>
    <w:rsid w:val="00AE3B83"/>
    <w:rsid w:val="00B03B25"/>
    <w:rsid w:val="00B0411A"/>
    <w:rsid w:val="00B410E9"/>
    <w:rsid w:val="00B537F4"/>
    <w:rsid w:val="00B63E02"/>
    <w:rsid w:val="00B802A9"/>
    <w:rsid w:val="00B92211"/>
    <w:rsid w:val="00BB0763"/>
    <w:rsid w:val="00BB1CF7"/>
    <w:rsid w:val="00BB2013"/>
    <w:rsid w:val="00BB5772"/>
    <w:rsid w:val="00BC2A50"/>
    <w:rsid w:val="00C04245"/>
    <w:rsid w:val="00C203B1"/>
    <w:rsid w:val="00C3330B"/>
    <w:rsid w:val="00C529F7"/>
    <w:rsid w:val="00C561A3"/>
    <w:rsid w:val="00C5696F"/>
    <w:rsid w:val="00C72657"/>
    <w:rsid w:val="00C82697"/>
    <w:rsid w:val="00C86785"/>
    <w:rsid w:val="00C8777A"/>
    <w:rsid w:val="00CB3CEE"/>
    <w:rsid w:val="00CB5F5B"/>
    <w:rsid w:val="00CC1AE3"/>
    <w:rsid w:val="00CC706B"/>
    <w:rsid w:val="00D00F69"/>
    <w:rsid w:val="00D063AA"/>
    <w:rsid w:val="00D109F6"/>
    <w:rsid w:val="00D36255"/>
    <w:rsid w:val="00D3741C"/>
    <w:rsid w:val="00D42BBE"/>
    <w:rsid w:val="00D52346"/>
    <w:rsid w:val="00D54575"/>
    <w:rsid w:val="00D67DC0"/>
    <w:rsid w:val="00D67DEA"/>
    <w:rsid w:val="00D7369A"/>
    <w:rsid w:val="00D80152"/>
    <w:rsid w:val="00DA4B57"/>
    <w:rsid w:val="00DC3812"/>
    <w:rsid w:val="00DD0E9F"/>
    <w:rsid w:val="00DE50DC"/>
    <w:rsid w:val="00DE7850"/>
    <w:rsid w:val="00E01CD1"/>
    <w:rsid w:val="00E02623"/>
    <w:rsid w:val="00E11BDA"/>
    <w:rsid w:val="00E14D85"/>
    <w:rsid w:val="00E17D25"/>
    <w:rsid w:val="00E24135"/>
    <w:rsid w:val="00E31F84"/>
    <w:rsid w:val="00E33D8A"/>
    <w:rsid w:val="00E53922"/>
    <w:rsid w:val="00E5621D"/>
    <w:rsid w:val="00E833A2"/>
    <w:rsid w:val="00E90985"/>
    <w:rsid w:val="00EB20E2"/>
    <w:rsid w:val="00EB29DB"/>
    <w:rsid w:val="00EE05B6"/>
    <w:rsid w:val="00EE2127"/>
    <w:rsid w:val="00EE4338"/>
    <w:rsid w:val="00EF7A85"/>
    <w:rsid w:val="00F11E9A"/>
    <w:rsid w:val="00F16C80"/>
    <w:rsid w:val="00F218E1"/>
    <w:rsid w:val="00F3355F"/>
    <w:rsid w:val="00F35104"/>
    <w:rsid w:val="00F378BC"/>
    <w:rsid w:val="00F41567"/>
    <w:rsid w:val="00F43335"/>
    <w:rsid w:val="00F4727C"/>
    <w:rsid w:val="00F54566"/>
    <w:rsid w:val="00F61364"/>
    <w:rsid w:val="00F63BCD"/>
    <w:rsid w:val="00F70968"/>
    <w:rsid w:val="00F96F32"/>
    <w:rsid w:val="00FC0345"/>
    <w:rsid w:val="00FC3E3E"/>
    <w:rsid w:val="00FC5F0B"/>
    <w:rsid w:val="00FC6394"/>
    <w:rsid w:val="00FD5C35"/>
    <w:rsid w:val="00FF3A77"/>
    <w:rsid w:val="00FF5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701C5"/>
  <w15:docId w15:val="{C22AC1D7-D992-4054-9C03-CDEFD2E9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2F77"/>
    <w:rPr>
      <w:rFonts w:asciiTheme="minorHAnsi" w:hAnsiTheme="minorHAnsi"/>
      <w:sz w:val="24"/>
    </w:rPr>
  </w:style>
  <w:style w:type="paragraph" w:styleId="Heading1">
    <w:name w:val="heading 1"/>
    <w:basedOn w:val="Normal"/>
    <w:next w:val="Normal"/>
    <w:link w:val="Heading1Char"/>
    <w:qFormat/>
    <w:rsid w:val="00021153"/>
    <w:pPr>
      <w:keepNext/>
      <w:spacing w:before="240"/>
      <w:outlineLvl w:val="0"/>
    </w:pPr>
    <w:rPr>
      <w:rFonts w:ascii="Calibri Light" w:hAnsi="Calibri Light" w:cs="Arial"/>
      <w:bCs/>
      <w:color w:val="C00000"/>
      <w:kern w:val="32"/>
      <w:sz w:val="32"/>
      <w:szCs w:val="32"/>
    </w:rPr>
  </w:style>
  <w:style w:type="paragraph" w:styleId="Heading2">
    <w:name w:val="heading 2"/>
    <w:basedOn w:val="Normal"/>
    <w:next w:val="Normal"/>
    <w:qFormat/>
    <w:rsid w:val="00021153"/>
    <w:pPr>
      <w:keepNext/>
      <w:spacing w:before="40"/>
      <w:outlineLvl w:val="1"/>
    </w:pPr>
    <w:rPr>
      <w:rFonts w:ascii="Calibri Light" w:hAnsi="Calibri Light" w:cs="Arial"/>
      <w:b/>
      <w:bCs/>
      <w:iCs/>
      <w:color w:val="1F497D" w:themeColor="text2"/>
      <w:sz w:val="28"/>
      <w:szCs w:val="28"/>
    </w:rPr>
  </w:style>
  <w:style w:type="paragraph" w:styleId="Heading6">
    <w:name w:val="heading 6"/>
    <w:basedOn w:val="Normal"/>
    <w:next w:val="Normal"/>
    <w:rsid w:val="005D7A64"/>
    <w:pPr>
      <w:keepNext/>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rsid w:val="00F16C80"/>
    <w:rPr>
      <w:color w:val="0000FF"/>
      <w:u w:val="single"/>
    </w:rPr>
  </w:style>
  <w:style w:type="table" w:styleId="TableGrid">
    <w:name w:val="Table Grid"/>
    <w:basedOn w:val="TableNormal"/>
    <w:rsid w:val="00DE7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rsid w:val="00D54575"/>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067F4F"/>
    <w:pPr>
      <w:ind w:left="720"/>
      <w:contextualSpacing/>
    </w:pPr>
  </w:style>
  <w:style w:type="character" w:styleId="UnresolvedMention">
    <w:name w:val="Unresolved Mention"/>
    <w:basedOn w:val="DefaultParagraphFont"/>
    <w:uiPriority w:val="99"/>
    <w:semiHidden/>
    <w:unhideWhenUsed/>
    <w:rsid w:val="00167C7D"/>
    <w:rPr>
      <w:color w:val="605E5C"/>
      <w:shd w:val="clear" w:color="auto" w:fill="E1DFDD"/>
    </w:rPr>
  </w:style>
  <w:style w:type="paragraph" w:styleId="Title">
    <w:name w:val="Title"/>
    <w:basedOn w:val="Normal"/>
    <w:next w:val="Normal"/>
    <w:link w:val="TitleChar"/>
    <w:qFormat/>
    <w:rsid w:val="00021153"/>
    <w:pPr>
      <w:contextualSpacing/>
    </w:pPr>
    <w:rPr>
      <w:rFonts w:ascii="Calibri Light" w:eastAsiaTheme="majorEastAsia" w:hAnsi="Calibri Light" w:cstheme="majorBidi"/>
      <w:color w:val="C0504D" w:themeColor="accent2"/>
      <w:spacing w:val="-10"/>
      <w:kern w:val="28"/>
      <w:sz w:val="56"/>
      <w:szCs w:val="56"/>
    </w:rPr>
  </w:style>
  <w:style w:type="character" w:customStyle="1" w:styleId="TitleChar">
    <w:name w:val="Title Char"/>
    <w:basedOn w:val="DefaultParagraphFont"/>
    <w:link w:val="Title"/>
    <w:rsid w:val="00021153"/>
    <w:rPr>
      <w:rFonts w:ascii="Calibri Light" w:eastAsiaTheme="majorEastAsia" w:hAnsi="Calibri Light" w:cstheme="majorBidi"/>
      <w:color w:val="C0504D" w:themeColor="accent2"/>
      <w:spacing w:val="-10"/>
      <w:kern w:val="28"/>
      <w:sz w:val="56"/>
      <w:szCs w:val="56"/>
    </w:rPr>
  </w:style>
  <w:style w:type="character" w:styleId="SubtleEmphasis">
    <w:name w:val="Subtle Emphasis"/>
    <w:basedOn w:val="DefaultParagraphFont"/>
    <w:uiPriority w:val="19"/>
    <w:qFormat/>
    <w:rsid w:val="005E194A"/>
    <w:rPr>
      <w:i/>
      <w:iCs/>
      <w:color w:val="404040" w:themeColor="text1" w:themeTint="BF"/>
    </w:rPr>
  </w:style>
  <w:style w:type="table" w:styleId="GridTable5Dark-Accent2">
    <w:name w:val="Grid Table 5 Dark Accent 2"/>
    <w:basedOn w:val="TableNormal"/>
    <w:uiPriority w:val="50"/>
    <w:rsid w:val="007C48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ListTable3-Accent2">
    <w:name w:val="List Table 3 Accent 2"/>
    <w:basedOn w:val="TableNormal"/>
    <w:uiPriority w:val="48"/>
    <w:rsid w:val="0056276C"/>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4-Accent2">
    <w:name w:val="Grid Table 4 Accent 2"/>
    <w:basedOn w:val="TableNormal"/>
    <w:uiPriority w:val="49"/>
    <w:rsid w:val="0056276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2">
    <w:name w:val="Grid Table 6 Colorful Accent 2"/>
    <w:basedOn w:val="TableNormal"/>
    <w:uiPriority w:val="51"/>
    <w:rsid w:val="00E90985"/>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2">
    <w:name w:val="List Table 4 Accent 2"/>
    <w:basedOn w:val="TableNormal"/>
    <w:uiPriority w:val="49"/>
    <w:rsid w:val="009F09DF"/>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Subtitle">
    <w:name w:val="Subtitle"/>
    <w:basedOn w:val="Normal"/>
    <w:next w:val="Normal"/>
    <w:link w:val="SubtitleChar"/>
    <w:qFormat/>
    <w:rsid w:val="00AB78EF"/>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rsid w:val="00AB78EF"/>
    <w:rPr>
      <w:rFonts w:asciiTheme="minorHAnsi" w:eastAsiaTheme="minorEastAsia" w:hAnsiTheme="minorHAnsi" w:cstheme="minorBidi"/>
      <w:color w:val="5A5A5A" w:themeColor="text1" w:themeTint="A5"/>
      <w:spacing w:val="15"/>
      <w:sz w:val="22"/>
      <w:szCs w:val="22"/>
    </w:rPr>
  </w:style>
  <w:style w:type="table" w:styleId="GridTable1Light-Accent2">
    <w:name w:val="Grid Table 1 Light Accent 2"/>
    <w:basedOn w:val="TableNormal"/>
    <w:uiPriority w:val="46"/>
    <w:rsid w:val="00010DB3"/>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CommentReference">
    <w:name w:val="annotation reference"/>
    <w:basedOn w:val="DefaultParagraphFont"/>
    <w:semiHidden/>
    <w:unhideWhenUsed/>
    <w:rsid w:val="006245BF"/>
    <w:rPr>
      <w:sz w:val="16"/>
      <w:szCs w:val="16"/>
    </w:rPr>
  </w:style>
  <w:style w:type="paragraph" w:styleId="CommentText">
    <w:name w:val="annotation text"/>
    <w:basedOn w:val="Normal"/>
    <w:link w:val="CommentTextChar"/>
    <w:semiHidden/>
    <w:unhideWhenUsed/>
    <w:rsid w:val="006245BF"/>
    <w:rPr>
      <w:sz w:val="20"/>
    </w:rPr>
  </w:style>
  <w:style w:type="character" w:customStyle="1" w:styleId="CommentTextChar">
    <w:name w:val="Comment Text Char"/>
    <w:basedOn w:val="DefaultParagraphFont"/>
    <w:link w:val="CommentText"/>
    <w:semiHidden/>
    <w:rsid w:val="006245BF"/>
    <w:rPr>
      <w:rFonts w:asciiTheme="minorHAnsi" w:hAnsiTheme="minorHAnsi"/>
    </w:rPr>
  </w:style>
  <w:style w:type="paragraph" w:styleId="CommentSubject">
    <w:name w:val="annotation subject"/>
    <w:basedOn w:val="CommentText"/>
    <w:next w:val="CommentText"/>
    <w:link w:val="CommentSubjectChar"/>
    <w:semiHidden/>
    <w:unhideWhenUsed/>
    <w:rsid w:val="006245BF"/>
    <w:rPr>
      <w:b/>
      <w:bCs/>
    </w:rPr>
  </w:style>
  <w:style w:type="character" w:customStyle="1" w:styleId="CommentSubjectChar">
    <w:name w:val="Comment Subject Char"/>
    <w:basedOn w:val="CommentTextChar"/>
    <w:link w:val="CommentSubject"/>
    <w:semiHidden/>
    <w:rsid w:val="006245BF"/>
    <w:rPr>
      <w:rFonts w:asciiTheme="minorHAnsi" w:hAnsiTheme="minorHAnsi"/>
      <w:b/>
      <w:bCs/>
    </w:rPr>
  </w:style>
  <w:style w:type="character" w:customStyle="1" w:styleId="Heading1Char">
    <w:name w:val="Heading 1 Char"/>
    <w:basedOn w:val="DefaultParagraphFont"/>
    <w:link w:val="Heading1"/>
    <w:rsid w:val="008A691B"/>
    <w:rPr>
      <w:rFonts w:ascii="Calibri Light" w:hAnsi="Calibri Light" w:cs="Arial"/>
      <w:bCs/>
      <w:color w:val="C00000"/>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007">
      <w:bodyDiv w:val="1"/>
      <w:marLeft w:val="0"/>
      <w:marRight w:val="0"/>
      <w:marTop w:val="0"/>
      <w:marBottom w:val="0"/>
      <w:divBdr>
        <w:top w:val="none" w:sz="0" w:space="0" w:color="auto"/>
        <w:left w:val="none" w:sz="0" w:space="0" w:color="auto"/>
        <w:bottom w:val="none" w:sz="0" w:space="0" w:color="auto"/>
        <w:right w:val="none" w:sz="0" w:space="0" w:color="auto"/>
      </w:divBdr>
    </w:div>
    <w:div w:id="402067669">
      <w:bodyDiv w:val="1"/>
      <w:marLeft w:val="0"/>
      <w:marRight w:val="0"/>
      <w:marTop w:val="0"/>
      <w:marBottom w:val="0"/>
      <w:divBdr>
        <w:top w:val="none" w:sz="0" w:space="0" w:color="auto"/>
        <w:left w:val="none" w:sz="0" w:space="0" w:color="auto"/>
        <w:bottom w:val="none" w:sz="0" w:space="0" w:color="auto"/>
        <w:right w:val="none" w:sz="0" w:space="0" w:color="auto"/>
      </w:divBdr>
      <w:divsChild>
        <w:div w:id="1531644621">
          <w:marLeft w:val="0"/>
          <w:marRight w:val="0"/>
          <w:marTop w:val="0"/>
          <w:marBottom w:val="0"/>
          <w:divBdr>
            <w:top w:val="none" w:sz="0" w:space="0" w:color="auto"/>
            <w:left w:val="none" w:sz="0" w:space="0" w:color="auto"/>
            <w:bottom w:val="none" w:sz="0" w:space="0" w:color="auto"/>
            <w:right w:val="none" w:sz="0" w:space="0" w:color="auto"/>
          </w:divBdr>
        </w:div>
        <w:div w:id="1218971230">
          <w:marLeft w:val="0"/>
          <w:marRight w:val="0"/>
          <w:marTop w:val="0"/>
          <w:marBottom w:val="0"/>
          <w:divBdr>
            <w:top w:val="none" w:sz="0" w:space="0" w:color="auto"/>
            <w:left w:val="none" w:sz="0" w:space="0" w:color="auto"/>
            <w:bottom w:val="none" w:sz="0" w:space="0" w:color="auto"/>
            <w:right w:val="none" w:sz="0" w:space="0" w:color="auto"/>
          </w:divBdr>
        </w:div>
        <w:div w:id="333337887">
          <w:marLeft w:val="0"/>
          <w:marRight w:val="0"/>
          <w:marTop w:val="0"/>
          <w:marBottom w:val="0"/>
          <w:divBdr>
            <w:top w:val="none" w:sz="0" w:space="0" w:color="auto"/>
            <w:left w:val="none" w:sz="0" w:space="0" w:color="auto"/>
            <w:bottom w:val="none" w:sz="0" w:space="0" w:color="auto"/>
            <w:right w:val="none" w:sz="0" w:space="0" w:color="auto"/>
          </w:divBdr>
        </w:div>
        <w:div w:id="1891065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ics.gov.uk/admissions"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www.hallatonprimary.co.uk" TargetMode="External"/><Relationship Id="rId1" Type="http://schemas.openxmlformats.org/officeDocument/2006/relationships/hyperlink" Target="mailto:office@hallatonprimary.leic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ris\SynologyDrive\Hallaton%20Stationary\new\New_LH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8AC8D-E49B-4B7C-B1C3-1AA4043CC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New_LH2.dotx</Template>
  <TotalTime>1</TotalTime>
  <Pages>5</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Friday 15th June 2007</vt:lpstr>
    </vt:vector>
  </TitlesOfParts>
  <Company>Leicestershire County Council</Company>
  <LinksUpToDate>false</LinksUpToDate>
  <CharactersWithSpaces>3489</CharactersWithSpaces>
  <SharedDoc>false</SharedDoc>
  <HLinks>
    <vt:vector size="6" baseType="variant">
      <vt:variant>
        <vt:i4>1769480</vt:i4>
      </vt:variant>
      <vt:variant>
        <vt:i4>0</vt:i4>
      </vt:variant>
      <vt:variant>
        <vt:i4>0</vt:i4>
      </vt:variant>
      <vt:variant>
        <vt:i4>5</vt:i4>
      </vt:variant>
      <vt:variant>
        <vt:lpwstr>http://www.stcuthberts.leics.sch.uk/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15th June 2007</dc:title>
  <dc:creator>Chris Miros</dc:creator>
  <cp:lastModifiedBy>Chris Miros</cp:lastModifiedBy>
  <cp:revision>2</cp:revision>
  <cp:lastPrinted>2020-02-12T10:54:00Z</cp:lastPrinted>
  <dcterms:created xsi:type="dcterms:W3CDTF">2022-10-28T11:58:00Z</dcterms:created>
  <dcterms:modified xsi:type="dcterms:W3CDTF">2022-10-28T11:58:00Z</dcterms:modified>
</cp:coreProperties>
</file>