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FBC00" w14:textId="7D7D84DF" w:rsidR="004314F0" w:rsidRDefault="00AC4BAD" w:rsidP="00AC4BAD">
      <w:pPr>
        <w:pStyle w:val="Title"/>
      </w:pPr>
      <w:r>
        <w:t>Accompanied Walk Permission</w:t>
      </w:r>
    </w:p>
    <w:p w14:paraId="5846FE81" w14:textId="77777777" w:rsidR="00AC4BAD" w:rsidRDefault="00AC4BAD" w:rsidP="004314F0">
      <w:pPr>
        <w:rPr>
          <w:rFonts w:asciiTheme="minorHAnsi" w:hAnsiTheme="minorHAnsi" w:cstheme="minorHAnsi"/>
          <w:szCs w:val="22"/>
        </w:rPr>
      </w:pPr>
    </w:p>
    <w:p w14:paraId="48E47A92" w14:textId="5454E7A1" w:rsidR="004314F0" w:rsidRPr="00C066CD" w:rsidRDefault="004314F0" w:rsidP="004314F0">
      <w:pPr>
        <w:rPr>
          <w:rFonts w:asciiTheme="minorHAnsi" w:hAnsiTheme="minorHAnsi" w:cstheme="minorHAnsi"/>
          <w:szCs w:val="22"/>
        </w:rPr>
      </w:pPr>
      <w:r w:rsidRPr="00C066CD">
        <w:rPr>
          <w:rFonts w:asciiTheme="minorHAnsi" w:hAnsiTheme="minorHAnsi" w:cstheme="minorHAnsi"/>
          <w:szCs w:val="22"/>
        </w:rPr>
        <w:t>Dear Parents/Carers,</w:t>
      </w:r>
    </w:p>
    <w:p w14:paraId="003F0983" w14:textId="77777777" w:rsidR="004314F0" w:rsidRPr="00C066CD" w:rsidRDefault="004314F0" w:rsidP="004314F0">
      <w:pPr>
        <w:rPr>
          <w:rFonts w:asciiTheme="minorHAnsi" w:hAnsiTheme="minorHAnsi" w:cstheme="minorHAnsi"/>
          <w:szCs w:val="22"/>
        </w:rPr>
      </w:pPr>
    </w:p>
    <w:p w14:paraId="0D5C8B3C" w14:textId="77777777" w:rsidR="004314F0" w:rsidRPr="00C066CD" w:rsidRDefault="004314F0" w:rsidP="004314F0">
      <w:pPr>
        <w:rPr>
          <w:rFonts w:asciiTheme="minorHAnsi" w:hAnsiTheme="minorHAnsi" w:cstheme="minorHAnsi"/>
          <w:szCs w:val="22"/>
        </w:rPr>
      </w:pPr>
      <w:r w:rsidRPr="00C066CD">
        <w:rPr>
          <w:rFonts w:asciiTheme="minorHAnsi" w:hAnsiTheme="minorHAnsi" w:cstheme="minorHAnsi"/>
          <w:szCs w:val="22"/>
        </w:rPr>
        <w:t>As you are probably aware in order to enhance the curriculum at Hallaton we do on occasions take the children on walks around the village.  This may be</w:t>
      </w:r>
      <w:r>
        <w:rPr>
          <w:rFonts w:asciiTheme="minorHAnsi" w:hAnsiTheme="minorHAnsi" w:cstheme="minorHAnsi"/>
          <w:szCs w:val="22"/>
        </w:rPr>
        <w:t>,</w:t>
      </w:r>
      <w:r w:rsidRPr="00C066CD">
        <w:rPr>
          <w:rFonts w:asciiTheme="minorHAnsi" w:hAnsiTheme="minorHAnsi" w:cstheme="minorHAnsi"/>
          <w:szCs w:val="22"/>
        </w:rPr>
        <w:t xml:space="preserve"> for example</w:t>
      </w:r>
      <w:r>
        <w:rPr>
          <w:rFonts w:asciiTheme="minorHAnsi" w:hAnsiTheme="minorHAnsi" w:cstheme="minorHAnsi"/>
          <w:szCs w:val="22"/>
        </w:rPr>
        <w:t>,</w:t>
      </w:r>
      <w:r w:rsidRPr="00C066CD">
        <w:rPr>
          <w:rFonts w:asciiTheme="minorHAnsi" w:hAnsiTheme="minorHAnsi" w:cstheme="minorHAnsi"/>
          <w:szCs w:val="22"/>
        </w:rPr>
        <w:t xml:space="preserve"> to visit forest school or for services at the Church.</w:t>
      </w:r>
    </w:p>
    <w:p w14:paraId="32562975" w14:textId="77777777" w:rsidR="004314F0" w:rsidRPr="00C066CD" w:rsidRDefault="004314F0" w:rsidP="004314F0">
      <w:pPr>
        <w:rPr>
          <w:rFonts w:asciiTheme="minorHAnsi" w:hAnsiTheme="minorHAnsi" w:cstheme="minorHAnsi"/>
          <w:szCs w:val="22"/>
        </w:rPr>
      </w:pPr>
    </w:p>
    <w:p w14:paraId="2E81393D" w14:textId="77777777" w:rsidR="004314F0" w:rsidRPr="00C066CD" w:rsidRDefault="004314F0" w:rsidP="004314F0">
      <w:pPr>
        <w:rPr>
          <w:rFonts w:asciiTheme="minorHAnsi" w:hAnsiTheme="minorHAnsi" w:cstheme="minorHAnsi"/>
          <w:szCs w:val="22"/>
        </w:rPr>
      </w:pPr>
      <w:r w:rsidRPr="00C066CD">
        <w:rPr>
          <w:rFonts w:asciiTheme="minorHAnsi" w:hAnsiTheme="minorHAnsi" w:cstheme="minorHAnsi"/>
          <w:szCs w:val="22"/>
        </w:rPr>
        <w:t>The children will always be accompanied by sufficient numbers of adults for their age group.</w:t>
      </w:r>
    </w:p>
    <w:p w14:paraId="2E7DAD02" w14:textId="77777777" w:rsidR="004314F0" w:rsidRPr="00C066CD" w:rsidRDefault="004314F0" w:rsidP="004314F0">
      <w:pPr>
        <w:rPr>
          <w:rFonts w:asciiTheme="minorHAnsi" w:hAnsiTheme="minorHAnsi" w:cstheme="minorHAnsi"/>
          <w:szCs w:val="22"/>
        </w:rPr>
      </w:pPr>
    </w:p>
    <w:p w14:paraId="2662E305" w14:textId="77777777" w:rsidR="004314F0" w:rsidRPr="00C066CD" w:rsidRDefault="004314F0" w:rsidP="004314F0">
      <w:pPr>
        <w:rPr>
          <w:rFonts w:asciiTheme="minorHAnsi" w:hAnsiTheme="minorHAnsi" w:cstheme="minorHAnsi"/>
          <w:szCs w:val="22"/>
        </w:rPr>
      </w:pPr>
      <w:r w:rsidRPr="00C066CD">
        <w:rPr>
          <w:rFonts w:asciiTheme="minorHAnsi" w:hAnsiTheme="minorHAnsi" w:cstheme="minorHAnsi"/>
          <w:szCs w:val="22"/>
        </w:rPr>
        <w:t>Please can you complete and return the form below giving your permission for your child to go on walks within Hallaton.</w:t>
      </w:r>
    </w:p>
    <w:p w14:paraId="3AAC009F" w14:textId="77777777" w:rsidR="004314F0" w:rsidRPr="00C066CD" w:rsidRDefault="004314F0" w:rsidP="004314F0">
      <w:pPr>
        <w:rPr>
          <w:rFonts w:asciiTheme="minorHAnsi" w:hAnsiTheme="minorHAnsi" w:cstheme="minorHAnsi"/>
          <w:szCs w:val="22"/>
        </w:rPr>
      </w:pPr>
    </w:p>
    <w:p w14:paraId="73A0AA60" w14:textId="77777777" w:rsidR="004314F0" w:rsidRPr="00C066CD" w:rsidRDefault="004314F0" w:rsidP="004314F0">
      <w:pPr>
        <w:rPr>
          <w:rFonts w:asciiTheme="minorHAnsi" w:hAnsiTheme="minorHAnsi" w:cstheme="minorHAnsi"/>
          <w:szCs w:val="22"/>
        </w:rPr>
      </w:pPr>
      <w:r w:rsidRPr="00C066CD">
        <w:rPr>
          <w:rFonts w:asciiTheme="minorHAnsi" w:hAnsiTheme="minorHAnsi" w:cstheme="minorHAnsi"/>
          <w:szCs w:val="22"/>
        </w:rPr>
        <w:t>Yours sincerely,</w:t>
      </w:r>
    </w:p>
    <w:p w14:paraId="75B5242D" w14:textId="77777777" w:rsidR="004314F0" w:rsidRPr="00C066CD" w:rsidRDefault="004314F0" w:rsidP="004314F0">
      <w:pPr>
        <w:rPr>
          <w:rFonts w:asciiTheme="minorHAnsi" w:hAnsiTheme="minorHAnsi" w:cstheme="minorHAnsi"/>
          <w:szCs w:val="22"/>
        </w:rPr>
      </w:pPr>
    </w:p>
    <w:p w14:paraId="4139C391" w14:textId="77777777" w:rsidR="004314F0" w:rsidRPr="00C066CD" w:rsidRDefault="004314F0" w:rsidP="004314F0">
      <w:pPr>
        <w:rPr>
          <w:rFonts w:asciiTheme="minorHAnsi" w:hAnsiTheme="minorHAnsi" w:cstheme="minorHAnsi"/>
          <w:szCs w:val="22"/>
        </w:rPr>
      </w:pPr>
    </w:p>
    <w:p w14:paraId="601056D5" w14:textId="77777777" w:rsidR="004314F0" w:rsidRPr="00C066CD" w:rsidRDefault="004314F0" w:rsidP="004314F0">
      <w:pPr>
        <w:rPr>
          <w:rFonts w:asciiTheme="minorHAnsi" w:hAnsiTheme="minorHAnsi" w:cstheme="minorHAnsi"/>
          <w:szCs w:val="22"/>
        </w:rPr>
      </w:pPr>
    </w:p>
    <w:p w14:paraId="6DE01C51" w14:textId="77777777" w:rsidR="004314F0" w:rsidRPr="00C066CD" w:rsidRDefault="004314F0" w:rsidP="004314F0">
      <w:pPr>
        <w:rPr>
          <w:rFonts w:asciiTheme="minorHAnsi" w:hAnsiTheme="minorHAnsi" w:cstheme="minorHAnsi"/>
          <w:szCs w:val="22"/>
        </w:rPr>
      </w:pPr>
      <w:r w:rsidRPr="00C066CD">
        <w:rPr>
          <w:rFonts w:asciiTheme="minorHAnsi" w:hAnsiTheme="minorHAnsi" w:cstheme="minorHAnsi"/>
          <w:szCs w:val="22"/>
        </w:rPr>
        <w:t>Mrs Stevens</w:t>
      </w:r>
    </w:p>
    <w:p w14:paraId="49AB41B1" w14:textId="77777777" w:rsidR="004314F0" w:rsidRPr="00C066CD" w:rsidRDefault="004314F0" w:rsidP="004314F0">
      <w:pPr>
        <w:rPr>
          <w:rFonts w:asciiTheme="minorHAnsi" w:hAnsiTheme="minorHAnsi" w:cstheme="minorHAnsi"/>
          <w:szCs w:val="22"/>
        </w:rPr>
      </w:pPr>
      <w:r w:rsidRPr="00C066CD">
        <w:rPr>
          <w:rFonts w:asciiTheme="minorHAnsi" w:hAnsiTheme="minorHAnsi" w:cstheme="minorHAnsi"/>
          <w:szCs w:val="22"/>
        </w:rPr>
        <w:t>Headteacher</w:t>
      </w:r>
    </w:p>
    <w:p w14:paraId="4A03FD4A" w14:textId="77777777" w:rsidR="004314F0" w:rsidRPr="00C066CD" w:rsidRDefault="004314F0" w:rsidP="004314F0">
      <w:pPr>
        <w:pBdr>
          <w:bottom w:val="single" w:sz="6" w:space="1" w:color="auto"/>
        </w:pBdr>
        <w:rPr>
          <w:rFonts w:asciiTheme="minorHAnsi" w:hAnsiTheme="minorHAnsi" w:cstheme="minorHAnsi"/>
          <w:szCs w:val="22"/>
        </w:rPr>
      </w:pPr>
    </w:p>
    <w:p w14:paraId="4C3123D3" w14:textId="54578AC7" w:rsidR="004314F0" w:rsidRDefault="004314F0" w:rsidP="004314F0">
      <w:pPr>
        <w:rPr>
          <w:rFonts w:asciiTheme="minorHAnsi" w:hAnsiTheme="minorHAnsi" w:cstheme="minorHAnsi"/>
          <w:szCs w:val="22"/>
        </w:rPr>
      </w:pPr>
    </w:p>
    <w:tbl>
      <w:tblPr>
        <w:tblStyle w:val="TableGrid"/>
        <w:tblW w:w="10632" w:type="dxa"/>
        <w:tblLook w:val="04A0" w:firstRow="1" w:lastRow="0" w:firstColumn="1" w:lastColumn="0" w:noHBand="0" w:noVBand="1"/>
      </w:tblPr>
      <w:tblGrid>
        <w:gridCol w:w="3261"/>
        <w:gridCol w:w="6095"/>
        <w:gridCol w:w="1276"/>
      </w:tblGrid>
      <w:tr w:rsidR="00A02B9A" w:rsidRPr="00B401DF" w14:paraId="2F3EB2DC" w14:textId="77777777" w:rsidTr="00A02B9A">
        <w:trPr>
          <w:trHeight w:val="34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FC3053" w14:textId="27152EE7" w:rsidR="00A02B9A" w:rsidRPr="00B401DF" w:rsidRDefault="00A02B9A" w:rsidP="00AA556E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 give permission for my child: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D6EE4B" w14:textId="77777777" w:rsidR="00A02B9A" w:rsidRPr="00B401DF" w:rsidRDefault="00A02B9A" w:rsidP="00AA556E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807CC0" w14:textId="19214E96" w:rsidR="00A02B9A" w:rsidRPr="00B401DF" w:rsidRDefault="00A02B9A" w:rsidP="00A02B9A">
            <w:pPr>
              <w:ind w:left="37" w:hanging="3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(Name)</w:t>
            </w:r>
          </w:p>
        </w:tc>
      </w:tr>
    </w:tbl>
    <w:p w14:paraId="23E1E026" w14:textId="77777777" w:rsidR="00A02B9A" w:rsidRPr="00C066CD" w:rsidRDefault="00A02B9A" w:rsidP="004314F0">
      <w:pPr>
        <w:rPr>
          <w:rFonts w:asciiTheme="minorHAnsi" w:hAnsiTheme="minorHAnsi" w:cstheme="minorHAnsi"/>
          <w:szCs w:val="22"/>
        </w:rPr>
      </w:pPr>
    </w:p>
    <w:p w14:paraId="13816735" w14:textId="7C1C0051" w:rsidR="004314F0" w:rsidRPr="00C066CD" w:rsidRDefault="004314F0" w:rsidP="004314F0">
      <w:pPr>
        <w:rPr>
          <w:rFonts w:asciiTheme="minorHAnsi" w:hAnsiTheme="minorHAnsi" w:cstheme="minorHAnsi"/>
          <w:szCs w:val="22"/>
        </w:rPr>
      </w:pPr>
      <w:r w:rsidRPr="00C066CD">
        <w:rPr>
          <w:rFonts w:asciiTheme="minorHAnsi" w:hAnsiTheme="minorHAnsi" w:cstheme="minorHAnsi"/>
          <w:szCs w:val="22"/>
        </w:rPr>
        <w:t>To go on accompanied walks around Hallaton.</w:t>
      </w:r>
    </w:p>
    <w:p w14:paraId="37A1E835" w14:textId="4C7D48EC" w:rsidR="004314F0" w:rsidRDefault="004314F0" w:rsidP="004314F0">
      <w:pPr>
        <w:rPr>
          <w:rFonts w:asciiTheme="minorHAnsi" w:hAnsiTheme="minorHAnsi" w:cstheme="minorHAnsi"/>
          <w:szCs w:val="22"/>
        </w:rPr>
      </w:pPr>
    </w:p>
    <w:p w14:paraId="7D6360B2" w14:textId="77777777" w:rsidR="00A02B9A" w:rsidRDefault="00A02B9A" w:rsidP="004314F0">
      <w:pPr>
        <w:rPr>
          <w:rFonts w:asciiTheme="minorHAnsi" w:hAnsiTheme="minorHAnsi" w:cstheme="minorHAnsi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4257"/>
        <w:gridCol w:w="1856"/>
      </w:tblGrid>
      <w:tr w:rsidR="00A02B9A" w:rsidRPr="00B401DF" w14:paraId="33558B93" w14:textId="77777777" w:rsidTr="00A02B9A">
        <w:trPr>
          <w:trHeight w:val="34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60E4E7" w14:textId="6D0322C5" w:rsidR="00A02B9A" w:rsidRPr="00B401DF" w:rsidRDefault="00A02B9A" w:rsidP="00AA556E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Name</w:t>
            </w:r>
            <w:r w:rsidRPr="00B401DF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3A3641" w14:textId="77777777" w:rsidR="00A02B9A" w:rsidRPr="00B401DF" w:rsidRDefault="00A02B9A" w:rsidP="00AA556E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02844" w14:textId="77777777" w:rsidR="00A02B9A" w:rsidRPr="00B401DF" w:rsidRDefault="00A02B9A" w:rsidP="00AA556E">
            <w:pPr>
              <w:rPr>
                <w:rFonts w:asciiTheme="minorHAnsi" w:hAnsiTheme="minorHAnsi" w:cstheme="minorHAnsi"/>
              </w:rPr>
            </w:pPr>
            <w:r w:rsidRPr="00B401DF">
              <w:rPr>
                <w:rFonts w:asciiTheme="minorHAnsi" w:hAnsiTheme="minorHAnsi" w:cstheme="minorHAnsi"/>
              </w:rPr>
              <w:t>Parent/Guardian</w:t>
            </w:r>
          </w:p>
        </w:tc>
      </w:tr>
      <w:tr w:rsidR="00A02B9A" w:rsidRPr="00B401DF" w14:paraId="2D98A1DD" w14:textId="77777777" w:rsidTr="00A02B9A">
        <w:trPr>
          <w:trHeight w:val="2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D85C31" w14:textId="77777777" w:rsidR="00A02B9A" w:rsidRPr="00B401DF" w:rsidRDefault="00A02B9A" w:rsidP="00AA556E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E55C32E" w14:textId="77777777" w:rsidR="00A02B9A" w:rsidRPr="00B401DF" w:rsidRDefault="00A02B9A" w:rsidP="00AA556E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2D8D75" w14:textId="77777777" w:rsidR="00A02B9A" w:rsidRPr="00B401DF" w:rsidRDefault="00A02B9A" w:rsidP="00AA556E">
            <w:pPr>
              <w:rPr>
                <w:rFonts w:asciiTheme="minorHAnsi" w:hAnsiTheme="minorHAnsi" w:cstheme="minorHAnsi"/>
              </w:rPr>
            </w:pPr>
          </w:p>
        </w:tc>
      </w:tr>
      <w:tr w:rsidR="00A02B9A" w:rsidRPr="00B401DF" w14:paraId="5814BAA5" w14:textId="77777777" w:rsidTr="00A02B9A">
        <w:trPr>
          <w:trHeight w:val="34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866563" w14:textId="010BCBBF" w:rsidR="00A02B9A" w:rsidRPr="00B401DF" w:rsidRDefault="00A02B9A" w:rsidP="00AA556E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Signed</w:t>
            </w:r>
            <w:r w:rsidRPr="00B401DF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EC7974" w14:textId="77777777" w:rsidR="00A02B9A" w:rsidRPr="00B401DF" w:rsidRDefault="00A02B9A" w:rsidP="00AA556E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FC45F6" w14:textId="778CE58F" w:rsidR="00A02B9A" w:rsidRPr="00B401DF" w:rsidRDefault="00A02B9A" w:rsidP="00AA556E">
            <w:pPr>
              <w:rPr>
                <w:rFonts w:asciiTheme="minorHAnsi" w:hAnsiTheme="minorHAnsi" w:cstheme="minorHAnsi"/>
              </w:rPr>
            </w:pPr>
          </w:p>
        </w:tc>
      </w:tr>
      <w:tr w:rsidR="00A02B9A" w:rsidRPr="00B401DF" w14:paraId="4F40CF2E" w14:textId="77777777" w:rsidTr="00A02B9A">
        <w:trPr>
          <w:trHeight w:val="34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492256" w14:textId="77777777" w:rsidR="00A02B9A" w:rsidRPr="00B401DF" w:rsidRDefault="00A02B9A" w:rsidP="00AA556E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6B70147" w14:textId="77777777" w:rsidR="00A02B9A" w:rsidRPr="00B401DF" w:rsidRDefault="00A02B9A" w:rsidP="00AA556E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B8D7EE" w14:textId="77777777" w:rsidR="00A02B9A" w:rsidRPr="00B401DF" w:rsidRDefault="00A02B9A" w:rsidP="00AA556E">
            <w:pPr>
              <w:rPr>
                <w:rFonts w:asciiTheme="minorHAnsi" w:hAnsiTheme="minorHAnsi" w:cstheme="minorHAnsi"/>
              </w:rPr>
            </w:pPr>
          </w:p>
        </w:tc>
      </w:tr>
      <w:tr w:rsidR="00A02B9A" w:rsidRPr="00B401DF" w14:paraId="2E608CC2" w14:textId="77777777" w:rsidTr="00A02B9A">
        <w:trPr>
          <w:trHeight w:val="34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58EC29" w14:textId="77777777" w:rsidR="00A02B9A" w:rsidRPr="00B401DF" w:rsidRDefault="00A02B9A" w:rsidP="00AA556E">
            <w:pPr>
              <w:jc w:val="right"/>
              <w:rPr>
                <w:rFonts w:asciiTheme="minorHAnsi" w:hAnsiTheme="minorHAnsi" w:cstheme="minorHAnsi"/>
              </w:rPr>
            </w:pPr>
            <w:r w:rsidRPr="00B401DF">
              <w:rPr>
                <w:rFonts w:asciiTheme="minorHAnsi" w:hAnsiTheme="minorHAnsi" w:cstheme="minorHAnsi"/>
              </w:rPr>
              <w:t>Date: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688934" w14:textId="77777777" w:rsidR="00A02B9A" w:rsidRPr="00B401DF" w:rsidRDefault="00A02B9A" w:rsidP="00AA556E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648574" w14:textId="77777777" w:rsidR="00A02B9A" w:rsidRPr="00B401DF" w:rsidRDefault="00A02B9A" w:rsidP="00AA556E">
            <w:pPr>
              <w:rPr>
                <w:rFonts w:asciiTheme="minorHAnsi" w:hAnsiTheme="minorHAnsi" w:cstheme="minorHAnsi"/>
              </w:rPr>
            </w:pPr>
          </w:p>
        </w:tc>
      </w:tr>
    </w:tbl>
    <w:p w14:paraId="1BCC2A99" w14:textId="77777777" w:rsidR="004314F0" w:rsidRPr="00C066CD" w:rsidRDefault="004314F0" w:rsidP="004314F0">
      <w:pPr>
        <w:rPr>
          <w:rFonts w:asciiTheme="minorHAnsi" w:hAnsiTheme="minorHAnsi" w:cstheme="minorHAnsi"/>
        </w:rPr>
      </w:pPr>
    </w:p>
    <w:p w14:paraId="4A3752BA" w14:textId="77777777" w:rsidR="00A02B9A" w:rsidRDefault="00A02B9A" w:rsidP="00C82697">
      <w:pPr>
        <w:rPr>
          <w:rFonts w:asciiTheme="minorHAnsi" w:hAnsiTheme="minorHAnsi" w:cstheme="minorHAnsi"/>
        </w:rPr>
      </w:pPr>
    </w:p>
    <w:p w14:paraId="6C6F6F7F" w14:textId="68817A22" w:rsidR="00C82697" w:rsidRPr="00C82697" w:rsidRDefault="004314F0" w:rsidP="00C82697">
      <w:r w:rsidRPr="00C066CD">
        <w:rPr>
          <w:rFonts w:asciiTheme="minorHAnsi" w:hAnsiTheme="minorHAnsi" w:cstheme="minorHAnsi"/>
        </w:rPr>
        <w:t>This permission will be valid until your child leaves school.</w:t>
      </w:r>
    </w:p>
    <w:sectPr w:rsidR="00C82697" w:rsidRPr="00C82697" w:rsidSect="00C826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2835" w:right="720" w:bottom="2410" w:left="720" w:header="284" w:footer="18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815C6" w14:textId="77777777" w:rsidR="00F86653" w:rsidRDefault="00F86653">
      <w:r>
        <w:separator/>
      </w:r>
    </w:p>
  </w:endnote>
  <w:endnote w:type="continuationSeparator" w:id="0">
    <w:p w14:paraId="635B0DA6" w14:textId="77777777" w:rsidR="00F86653" w:rsidRDefault="00F86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F4E42" w14:textId="77777777" w:rsidR="00EA32AF" w:rsidRDefault="00EA32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B9081" w14:textId="77777777" w:rsidR="00BC2A50" w:rsidRPr="00C82697" w:rsidRDefault="00694BBD" w:rsidP="00C82697">
    <w:pPr>
      <w:jc w:val="center"/>
      <w:rPr>
        <w:rFonts w:asciiTheme="minorHAnsi" w:hAnsiTheme="minorHAnsi" w:cstheme="minorHAnsi"/>
        <w:i/>
        <w:sz w:val="20"/>
      </w:rPr>
    </w:pPr>
    <w:r w:rsidRPr="00EF7A85">
      <w:rPr>
        <w:rFonts w:asciiTheme="minorHAnsi" w:hAnsiTheme="minorHAnsi" w:cstheme="minorHAnsi"/>
        <w:noProof/>
      </w:rPr>
      <w:drawing>
        <wp:anchor distT="0" distB="0" distL="114300" distR="114300" simplePos="0" relativeHeight="251657728" behindDoc="0" locked="0" layoutInCell="1" allowOverlap="1" wp14:anchorId="688BCB21" wp14:editId="55FCAF8B">
          <wp:simplePos x="0" y="0"/>
          <wp:positionH relativeFrom="margin">
            <wp:posOffset>-629285</wp:posOffset>
          </wp:positionH>
          <wp:positionV relativeFrom="page">
            <wp:posOffset>9613265</wp:posOffset>
          </wp:positionV>
          <wp:extent cx="7905600" cy="97200"/>
          <wp:effectExtent l="0" t="0" r="635" b="0"/>
          <wp:wrapThrough wrapText="bothSides">
            <wp:wrapPolygon edited="0">
              <wp:start x="0" y="0"/>
              <wp:lineTo x="0" y="16941"/>
              <wp:lineTo x="21550" y="16941"/>
              <wp:lineTo x="21550" y="0"/>
              <wp:lineTo x="0" y="0"/>
            </wp:wrapPolygon>
          </wp:wrapThrough>
          <wp:docPr id="1124" name="Picture 1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600" cy="9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F7A85">
      <w:rPr>
        <w:rFonts w:asciiTheme="minorHAnsi" w:hAnsiTheme="minorHAnsi" w:cstheme="minorHAnsi"/>
        <w:i/>
        <w:color w:val="FF0000"/>
        <w:sz w:val="22"/>
        <w:lang w:val="en"/>
      </w:rPr>
      <w:t>Committed to safeguarding childre</w:t>
    </w:r>
    <w:r w:rsidR="00920B04">
      <w:rPr>
        <w:b/>
        <w:i/>
        <w:noProof/>
        <w:sz w:val="20"/>
      </w:rPr>
      <w:drawing>
        <wp:anchor distT="0" distB="0" distL="114300" distR="114300" simplePos="0" relativeHeight="251665920" behindDoc="0" locked="0" layoutInCell="1" allowOverlap="1" wp14:anchorId="59E73951" wp14:editId="168EBFC1">
          <wp:simplePos x="0" y="0"/>
          <wp:positionH relativeFrom="column">
            <wp:posOffset>6175375</wp:posOffset>
          </wp:positionH>
          <wp:positionV relativeFrom="page">
            <wp:posOffset>9784080</wp:posOffset>
          </wp:positionV>
          <wp:extent cx="795020" cy="798830"/>
          <wp:effectExtent l="0" t="0" r="5080" b="1270"/>
          <wp:wrapNone/>
          <wp:docPr id="1125" name="Picture 11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cluster-logo-solid-small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020" cy="798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29DB">
      <w:rPr>
        <w:noProof/>
      </w:rPr>
      <w:drawing>
        <wp:anchor distT="0" distB="0" distL="114300" distR="114300" simplePos="0" relativeHeight="251651584" behindDoc="0" locked="0" layoutInCell="1" allowOverlap="1" wp14:anchorId="7D5F1518" wp14:editId="43B92C95">
          <wp:simplePos x="0" y="0"/>
          <wp:positionH relativeFrom="margin">
            <wp:posOffset>-333375</wp:posOffset>
          </wp:positionH>
          <wp:positionV relativeFrom="margin">
            <wp:posOffset>8191500</wp:posOffset>
          </wp:positionV>
          <wp:extent cx="1278000" cy="370800"/>
          <wp:effectExtent l="0" t="0" r="0" b="0"/>
          <wp:wrapThrough wrapText="bothSides">
            <wp:wrapPolygon edited="0">
              <wp:start x="0" y="0"/>
              <wp:lineTo x="0" y="20007"/>
              <wp:lineTo x="21256" y="20007"/>
              <wp:lineTo x="21256" y="0"/>
              <wp:lineTo x="0" y="0"/>
            </wp:wrapPolygon>
          </wp:wrapThrough>
          <wp:docPr id="1126" name="Picture 11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uni-logo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726" r="28419" b="9804"/>
                  <a:stretch/>
                </pic:blipFill>
                <pic:spPr bwMode="auto">
                  <a:xfrm>
                    <a:off x="0" y="0"/>
                    <a:ext cx="1278000" cy="370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2C8E" w:rsidRPr="00EF7A85">
      <w:rPr>
        <w:rFonts w:asciiTheme="minorHAnsi" w:hAnsiTheme="minorHAnsi" w:cstheme="minorHAnsi"/>
        <w:noProof/>
      </w:rPr>
      <w:drawing>
        <wp:anchor distT="0" distB="0" distL="114300" distR="114300" simplePos="0" relativeHeight="251652608" behindDoc="0" locked="0" layoutInCell="1" allowOverlap="1" wp14:anchorId="31F03B81" wp14:editId="68278280">
          <wp:simplePos x="0" y="0"/>
          <wp:positionH relativeFrom="margin">
            <wp:posOffset>2971165</wp:posOffset>
          </wp:positionH>
          <wp:positionV relativeFrom="page">
            <wp:posOffset>9876790</wp:posOffset>
          </wp:positionV>
          <wp:extent cx="702000" cy="626400"/>
          <wp:effectExtent l="0" t="0" r="3175" b="2540"/>
          <wp:wrapNone/>
          <wp:docPr id="1127" name="Picture 1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lthy-schools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000" cy="62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2697">
      <w:rPr>
        <w:rFonts w:asciiTheme="minorHAnsi" w:hAnsiTheme="minorHAnsi" w:cstheme="minorHAnsi"/>
        <w:i/>
        <w:color w:val="FF0000"/>
        <w:sz w:val="22"/>
        <w:lang w:val="en"/>
      </w:rPr>
      <w:t>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0A5DE" w14:textId="09E6AC34" w:rsidR="00920B04" w:rsidRPr="00C82697" w:rsidRDefault="00EA32AF" w:rsidP="00C82697">
    <w:pPr>
      <w:pStyle w:val="Footer"/>
      <w:jc w:val="center"/>
      <w:rPr>
        <w:rFonts w:asciiTheme="minorHAnsi" w:hAnsiTheme="minorHAnsi" w:cstheme="minorHAnsi"/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6160" behindDoc="0" locked="0" layoutInCell="1" allowOverlap="1" wp14:anchorId="71690527" wp14:editId="3BECCDAA">
              <wp:simplePos x="0" y="0"/>
              <wp:positionH relativeFrom="margin">
                <wp:posOffset>-314960</wp:posOffset>
              </wp:positionH>
              <wp:positionV relativeFrom="paragraph">
                <wp:posOffset>400767</wp:posOffset>
              </wp:positionV>
              <wp:extent cx="7268210" cy="866140"/>
              <wp:effectExtent l="0" t="0" r="8890" b="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68210" cy="866140"/>
                        <a:chOff x="0" y="0"/>
                        <a:chExt cx="7268247" cy="866140"/>
                      </a:xfrm>
                    </wpg:grpSpPr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726" r="28419" b="9804"/>
                        <a:stretch/>
                      </pic:blipFill>
                      <pic:spPr bwMode="auto">
                        <a:xfrm>
                          <a:off x="0" y="212757"/>
                          <a:ext cx="1277620" cy="3702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473227" y="13581"/>
                          <a:ext cx="795020" cy="7988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327148" y="0"/>
                          <a:ext cx="588010" cy="866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C9518EC" id="Group 2" o:spid="_x0000_s1026" style="position:absolute;margin-left:-24.8pt;margin-top:31.55pt;width:572.3pt;height:68.2pt;z-index:251676160;mso-position-horizontal-relative:margin" coordsize="72682,866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top:2127;width:12776;height:3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">
                <v:imagedata r:id="rId4" o:title="" croptop="8995f" cropbottom="6425f" cropright="18625f"/>
              </v:shape>
              <v:shape id="Picture 4" o:spid="_x0000_s1028" type="#_x0000_t75" style="position:absolute;left:64732;top:135;width:7950;height:7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">
                <v:imagedata r:id="rId5" o:title=""/>
              </v:shape>
              <v:shape id="Picture 5" o:spid="_x0000_s1029" type="#_x0000_t75" style="position:absolute;left:33271;width:5880;height:8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">
                <v:imagedata r:id="rId6" o:title=""/>
              </v:shape>
              <w10:wrap anchorx="margin"/>
            </v:group>
          </w:pict>
        </mc:Fallback>
      </mc:AlternateContent>
    </w:r>
    <w:r w:rsidR="00920B04" w:rsidRPr="00EF7A85">
      <w:rPr>
        <w:rFonts w:asciiTheme="minorHAnsi" w:hAnsiTheme="minorHAnsi" w:cstheme="minorHAnsi"/>
        <w:i/>
        <w:color w:val="FF0000"/>
        <w:sz w:val="22"/>
        <w:lang w:val="en"/>
      </w:rPr>
      <w:t>Committed to safeguarding children</w:t>
    </w:r>
    <w:r w:rsidR="00920B04" w:rsidRPr="00EF7A85">
      <w:rPr>
        <w:rFonts w:asciiTheme="minorHAnsi" w:hAnsiTheme="minorHAnsi" w:cstheme="minorHAnsi"/>
        <w:noProof/>
      </w:rPr>
      <w:drawing>
        <wp:anchor distT="0" distB="0" distL="114300" distR="114300" simplePos="0" relativeHeight="251674112" behindDoc="0" locked="0" layoutInCell="1" allowOverlap="1" wp14:anchorId="350B8C12" wp14:editId="17095726">
          <wp:simplePos x="0" y="0"/>
          <wp:positionH relativeFrom="margin">
            <wp:posOffset>-495935</wp:posOffset>
          </wp:positionH>
          <wp:positionV relativeFrom="page">
            <wp:posOffset>9613265</wp:posOffset>
          </wp:positionV>
          <wp:extent cx="7905600" cy="97200"/>
          <wp:effectExtent l="0" t="0" r="635" b="0"/>
          <wp:wrapThrough wrapText="bothSides">
            <wp:wrapPolygon edited="0">
              <wp:start x="0" y="0"/>
              <wp:lineTo x="0" y="16941"/>
              <wp:lineTo x="21550" y="16941"/>
              <wp:lineTo x="21550" y="0"/>
              <wp:lineTo x="0" y="0"/>
            </wp:wrapPolygon>
          </wp:wrapThrough>
          <wp:docPr id="1132" name="Picture 1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600" cy="9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71B52" w14:textId="77777777" w:rsidR="00F86653" w:rsidRDefault="00F86653">
      <w:r>
        <w:separator/>
      </w:r>
    </w:p>
  </w:footnote>
  <w:footnote w:type="continuationSeparator" w:id="0">
    <w:p w14:paraId="051D8D5D" w14:textId="77777777" w:rsidR="00F86653" w:rsidRDefault="00F86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6105F" w14:textId="77777777" w:rsidR="00EA32AF" w:rsidRDefault="00EA32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672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7"/>
      <w:gridCol w:w="5671"/>
      <w:gridCol w:w="3024"/>
    </w:tblGrid>
    <w:tr w:rsidR="00D36255" w:rsidRPr="00167C7D" w14:paraId="640698F7" w14:textId="77777777" w:rsidTr="00D36255">
      <w:tc>
        <w:tcPr>
          <w:tcW w:w="2977" w:type="dxa"/>
          <w:vMerge w:val="restart"/>
        </w:tcPr>
        <w:p w14:paraId="30C7D489" w14:textId="77777777" w:rsidR="00D36255" w:rsidRPr="00EF7A85" w:rsidRDefault="00D36255" w:rsidP="00510CD3">
          <w:pPr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7D314875" w14:textId="77777777" w:rsidR="00D36255" w:rsidRPr="00EF7A85" w:rsidRDefault="00D36255" w:rsidP="00167C7D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66B5B5A6" w14:textId="77777777" w:rsidR="00D36255" w:rsidRPr="00EF7A85" w:rsidRDefault="00D36255" w:rsidP="00167C7D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</w:p>
      </w:tc>
    </w:tr>
    <w:tr w:rsidR="00D36255" w:rsidRPr="00167C7D" w14:paraId="225C6FA3" w14:textId="77777777" w:rsidTr="00D36255">
      <w:tc>
        <w:tcPr>
          <w:tcW w:w="2977" w:type="dxa"/>
          <w:vMerge/>
        </w:tcPr>
        <w:p w14:paraId="6C2718A4" w14:textId="77777777" w:rsidR="00D36255" w:rsidRPr="00EF7A85" w:rsidRDefault="00D36255" w:rsidP="00167C7D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32E92E69" w14:textId="77777777" w:rsidR="00D36255" w:rsidRPr="00EF7A85" w:rsidRDefault="00D36255" w:rsidP="00167C7D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36A63C1A" w14:textId="77777777" w:rsidR="00D36255" w:rsidRPr="00EF7A85" w:rsidRDefault="00D36255" w:rsidP="00167C7D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</w:p>
      </w:tc>
    </w:tr>
    <w:tr w:rsidR="00D36255" w:rsidRPr="00EF7A85" w14:paraId="41B5F523" w14:textId="77777777" w:rsidTr="00D36255">
      <w:tc>
        <w:tcPr>
          <w:tcW w:w="2977" w:type="dxa"/>
          <w:vMerge/>
        </w:tcPr>
        <w:p w14:paraId="4F3390E9" w14:textId="77777777" w:rsidR="00D36255" w:rsidRPr="00EF7A85" w:rsidRDefault="00D36255" w:rsidP="00167C7D">
          <w:pPr>
            <w:jc w:val="right"/>
            <w:rPr>
              <w:rFonts w:asciiTheme="minorHAnsi" w:hAnsiTheme="minorHAnsi"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</w:tcPr>
        <w:p w14:paraId="084B2C8A" w14:textId="77777777" w:rsidR="00D36255" w:rsidRPr="00EF7A85" w:rsidRDefault="00D36255" w:rsidP="00167C7D">
          <w:pPr>
            <w:jc w:val="right"/>
            <w:rPr>
              <w:rFonts w:asciiTheme="minorHAnsi" w:hAnsiTheme="minorHAnsi"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3024" w:type="dxa"/>
        </w:tcPr>
        <w:p w14:paraId="46F86134" w14:textId="77777777" w:rsidR="00D36255" w:rsidRPr="00EF7A85" w:rsidRDefault="00D36255" w:rsidP="00167C7D">
          <w:pPr>
            <w:rPr>
              <w:rFonts w:asciiTheme="minorHAnsi" w:hAnsiTheme="minorHAnsi" w:cstheme="minorHAnsi"/>
              <w:noProof/>
              <w:sz w:val="8"/>
              <w:szCs w:val="8"/>
            </w:rPr>
          </w:pPr>
        </w:p>
      </w:tc>
    </w:tr>
    <w:tr w:rsidR="00D36255" w:rsidRPr="00167C7D" w14:paraId="453DB9F0" w14:textId="77777777" w:rsidTr="00D36255">
      <w:tc>
        <w:tcPr>
          <w:tcW w:w="2977" w:type="dxa"/>
          <w:vMerge/>
        </w:tcPr>
        <w:p w14:paraId="7C8A131B" w14:textId="77777777" w:rsidR="00D36255" w:rsidRPr="00EF7A85" w:rsidRDefault="00D36255" w:rsidP="00167C7D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580BF961" w14:textId="77777777" w:rsidR="00D36255" w:rsidRPr="00EF7A85" w:rsidRDefault="00D36255" w:rsidP="00167C7D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5E6AE0C4" w14:textId="77777777" w:rsidR="00D36255" w:rsidRPr="00EF7A85" w:rsidRDefault="00D36255" w:rsidP="00167C7D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</w:p>
      </w:tc>
    </w:tr>
    <w:tr w:rsidR="00D36255" w:rsidRPr="00167C7D" w14:paraId="7CE300AA" w14:textId="77777777" w:rsidTr="00D36255">
      <w:tc>
        <w:tcPr>
          <w:tcW w:w="2977" w:type="dxa"/>
          <w:vMerge/>
        </w:tcPr>
        <w:p w14:paraId="6C12F3E4" w14:textId="77777777" w:rsidR="00D36255" w:rsidRPr="00EF7A85" w:rsidRDefault="00D36255" w:rsidP="00167C7D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2E236B83" w14:textId="77777777" w:rsidR="00D36255" w:rsidRPr="00EF7A85" w:rsidRDefault="00D36255" w:rsidP="00167C7D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1FE059D5" w14:textId="77777777" w:rsidR="00D36255" w:rsidRPr="00EF7A85" w:rsidRDefault="00D36255" w:rsidP="00167C7D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</w:p>
      </w:tc>
    </w:tr>
    <w:tr w:rsidR="00D36255" w:rsidRPr="00167C7D" w14:paraId="3250C77B" w14:textId="77777777" w:rsidTr="00D36255">
      <w:tc>
        <w:tcPr>
          <w:tcW w:w="2977" w:type="dxa"/>
          <w:vMerge/>
        </w:tcPr>
        <w:p w14:paraId="2B9D741E" w14:textId="77777777" w:rsidR="00D36255" w:rsidRPr="00EF7A85" w:rsidRDefault="00D36255" w:rsidP="00167C7D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527C6E33" w14:textId="77777777" w:rsidR="00D36255" w:rsidRPr="00EF7A85" w:rsidRDefault="00D36255" w:rsidP="00167C7D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0A9C896D" w14:textId="77777777" w:rsidR="00D36255" w:rsidRPr="00EF7A85" w:rsidRDefault="00D36255" w:rsidP="00167C7D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</w:p>
      </w:tc>
    </w:tr>
    <w:tr w:rsidR="00D36255" w:rsidRPr="00167C7D" w14:paraId="03CC28BE" w14:textId="77777777" w:rsidTr="00D36255">
      <w:tc>
        <w:tcPr>
          <w:tcW w:w="2977" w:type="dxa"/>
          <w:vMerge/>
        </w:tcPr>
        <w:p w14:paraId="60018BF4" w14:textId="77777777" w:rsidR="00D36255" w:rsidRPr="00EF7A85" w:rsidRDefault="00D36255" w:rsidP="00167C7D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3662FA6A" w14:textId="77777777" w:rsidR="00D36255" w:rsidRPr="00EF7A85" w:rsidRDefault="00D36255" w:rsidP="00167C7D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0E2D8822" w14:textId="77777777" w:rsidR="00D36255" w:rsidRPr="00EF7A85" w:rsidRDefault="00D36255" w:rsidP="00167C7D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</w:p>
      </w:tc>
    </w:tr>
    <w:tr w:rsidR="00D36255" w:rsidRPr="00EF7A85" w14:paraId="5268682A" w14:textId="77777777" w:rsidTr="00D36255">
      <w:tc>
        <w:tcPr>
          <w:tcW w:w="2977" w:type="dxa"/>
          <w:vMerge/>
        </w:tcPr>
        <w:p w14:paraId="4A43B0D4" w14:textId="77777777" w:rsidR="00D36255" w:rsidRPr="00EF7A85" w:rsidRDefault="00D36255" w:rsidP="00EF7A85">
          <w:pPr>
            <w:jc w:val="right"/>
            <w:rPr>
              <w:rFonts w:asciiTheme="minorHAnsi" w:hAnsiTheme="minorHAnsi"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</w:tcPr>
        <w:p w14:paraId="21E38A83" w14:textId="77777777" w:rsidR="00D36255" w:rsidRPr="00EF7A85" w:rsidRDefault="00D36255" w:rsidP="00EF7A85">
          <w:pPr>
            <w:jc w:val="right"/>
            <w:rPr>
              <w:rFonts w:asciiTheme="minorHAnsi" w:hAnsiTheme="minorHAnsi"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3024" w:type="dxa"/>
        </w:tcPr>
        <w:p w14:paraId="314580BC" w14:textId="77777777" w:rsidR="00D36255" w:rsidRPr="00EF7A85" w:rsidRDefault="00D36255" w:rsidP="00EF7A85">
          <w:pPr>
            <w:rPr>
              <w:rFonts w:asciiTheme="minorHAnsi" w:hAnsiTheme="minorHAnsi" w:cstheme="minorHAnsi"/>
              <w:noProof/>
              <w:sz w:val="8"/>
              <w:szCs w:val="8"/>
            </w:rPr>
          </w:pPr>
        </w:p>
      </w:tc>
    </w:tr>
    <w:tr w:rsidR="00D36255" w:rsidRPr="00167C7D" w14:paraId="383162AD" w14:textId="77777777" w:rsidTr="00D36255">
      <w:tc>
        <w:tcPr>
          <w:tcW w:w="2977" w:type="dxa"/>
          <w:vMerge/>
        </w:tcPr>
        <w:p w14:paraId="0A70F21F" w14:textId="77777777" w:rsidR="00D36255" w:rsidRPr="00EF7A85" w:rsidRDefault="00D36255" w:rsidP="00694BBD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2A054117" w14:textId="77777777" w:rsidR="00D36255" w:rsidRPr="00EF7A85" w:rsidRDefault="00D36255" w:rsidP="00694BBD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269EE12E" w14:textId="77777777" w:rsidR="00D36255" w:rsidRPr="00EF7A85" w:rsidRDefault="00D36255" w:rsidP="00694BBD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</w:p>
      </w:tc>
    </w:tr>
    <w:tr w:rsidR="00EF7A85" w:rsidRPr="00167C7D" w14:paraId="40F8994E" w14:textId="77777777" w:rsidTr="00D36255">
      <w:tc>
        <w:tcPr>
          <w:tcW w:w="2977" w:type="dxa"/>
        </w:tcPr>
        <w:p w14:paraId="59A34CD4" w14:textId="77777777" w:rsidR="00EF7A85" w:rsidRPr="00EF7A85" w:rsidRDefault="00EF7A85" w:rsidP="00EF7A85">
          <w:pPr>
            <w:rPr>
              <w:rFonts w:asciiTheme="minorHAnsi" w:hAnsiTheme="minorHAnsi"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</w:pPr>
          <w:r w:rsidRPr="00EF7A85">
            <w:rPr>
              <w:rFonts w:asciiTheme="minorHAnsi" w:hAnsiTheme="minorHAnsi"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  <w:t>Learn, Grow, Flourish</w:t>
          </w:r>
        </w:p>
      </w:tc>
      <w:tc>
        <w:tcPr>
          <w:tcW w:w="5671" w:type="dxa"/>
        </w:tcPr>
        <w:p w14:paraId="68C753E1" w14:textId="77777777" w:rsidR="00EF7A85" w:rsidRPr="00EF7A85" w:rsidRDefault="00EF7A85" w:rsidP="00694BBD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41E9CA09" w14:textId="77777777" w:rsidR="00EF7A85" w:rsidRPr="00EF7A85" w:rsidRDefault="00EF7A85" w:rsidP="00694BBD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</w:p>
      </w:tc>
    </w:tr>
  </w:tbl>
  <w:p w14:paraId="1C1E1D9B" w14:textId="77777777" w:rsidR="00BC2A50" w:rsidRPr="00F16C80" w:rsidRDefault="00D36255" w:rsidP="00167C7D">
    <w:pPr>
      <w:rPr>
        <w:noProof/>
        <w:sz w:val="20"/>
      </w:rPr>
    </w:pPr>
    <w:r>
      <w:rPr>
        <w:noProof/>
        <w:sz w:val="20"/>
      </w:rPr>
      <w:drawing>
        <wp:anchor distT="0" distB="0" distL="114300" distR="114300" simplePos="0" relativeHeight="251667968" behindDoc="0" locked="0" layoutInCell="1" allowOverlap="1" wp14:anchorId="42B9F122" wp14:editId="726471C7">
          <wp:simplePos x="0" y="0"/>
          <wp:positionH relativeFrom="page">
            <wp:posOffset>302895</wp:posOffset>
          </wp:positionH>
          <wp:positionV relativeFrom="paragraph">
            <wp:posOffset>-1282700</wp:posOffset>
          </wp:positionV>
          <wp:extent cx="1143000" cy="1136650"/>
          <wp:effectExtent l="0" t="0" r="0" b="6350"/>
          <wp:wrapNone/>
          <wp:docPr id="1123" name="Picture 112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20" t="7167" r="5665" b="7309"/>
                  <a:stretch/>
                </pic:blipFill>
                <pic:spPr bwMode="auto">
                  <a:xfrm>
                    <a:off x="0" y="0"/>
                    <a:ext cx="1143000" cy="1136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4BBD">
      <w:rPr>
        <w:noProof/>
        <w:sz w:val="20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26DC3A0" wp14:editId="17F68CFF">
              <wp:simplePos x="0" y="0"/>
              <wp:positionH relativeFrom="column">
                <wp:posOffset>-434340</wp:posOffset>
              </wp:positionH>
              <wp:positionV relativeFrom="paragraph">
                <wp:posOffset>87630</wp:posOffset>
              </wp:positionV>
              <wp:extent cx="7520940" cy="0"/>
              <wp:effectExtent l="0" t="38100" r="60960" b="5715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20940" cy="0"/>
                      </a:xfrm>
                      <a:prstGeom prst="line">
                        <a:avLst/>
                      </a:prstGeom>
                      <a:ln w="88900" cap="flat" cmpd="thickThin">
                        <a:solidFill>
                          <a:srgbClr val="EA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FAED36D" id="Straight Connector 10" o:spid="_x0000_s1026" style="position:absolute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4.2pt,6.9pt" to="558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" strokecolor="#ea0000" strokeweight="7pt">
              <v:stroke linestyle="thick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672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7"/>
      <w:gridCol w:w="5671"/>
      <w:gridCol w:w="3024"/>
    </w:tblGrid>
    <w:tr w:rsidR="00920B04" w:rsidRPr="00167C7D" w14:paraId="73CB437E" w14:textId="77777777" w:rsidTr="00887282">
      <w:tc>
        <w:tcPr>
          <w:tcW w:w="2977" w:type="dxa"/>
          <w:vMerge w:val="restart"/>
        </w:tcPr>
        <w:p w14:paraId="5C6532B0" w14:textId="77777777" w:rsidR="00920B04" w:rsidRPr="00EF7A85" w:rsidRDefault="00920B04" w:rsidP="00920B04">
          <w:pPr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315660C8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  <w:r w:rsidRPr="00EF7A85"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  <w:t>Headteacher:</w:t>
          </w:r>
        </w:p>
      </w:tc>
      <w:tc>
        <w:tcPr>
          <w:tcW w:w="3024" w:type="dxa"/>
        </w:tcPr>
        <w:p w14:paraId="59CBA023" w14:textId="77777777" w:rsidR="00920B04" w:rsidRPr="00EF7A85" w:rsidRDefault="00920B04" w:rsidP="00920B04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  <w:r w:rsidRPr="00EF7A85">
            <w:rPr>
              <w:rFonts w:asciiTheme="minorHAnsi" w:hAnsiTheme="minorHAnsi" w:cstheme="minorHAnsi"/>
              <w:noProof/>
              <w:sz w:val="18"/>
              <w:szCs w:val="18"/>
            </w:rPr>
            <w:t>Mrs Claire Stevens</w:t>
          </w:r>
        </w:p>
      </w:tc>
    </w:tr>
    <w:tr w:rsidR="00920B04" w:rsidRPr="00167C7D" w14:paraId="5D797080" w14:textId="77777777" w:rsidTr="00887282">
      <w:tc>
        <w:tcPr>
          <w:tcW w:w="2977" w:type="dxa"/>
          <w:vMerge/>
        </w:tcPr>
        <w:p w14:paraId="57E91E60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253F2E68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  <w:r w:rsidRPr="00EF7A85"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  <w:t>Tel:</w:t>
          </w:r>
        </w:p>
      </w:tc>
      <w:tc>
        <w:tcPr>
          <w:tcW w:w="3024" w:type="dxa"/>
        </w:tcPr>
        <w:p w14:paraId="03E403FB" w14:textId="77777777" w:rsidR="00920B04" w:rsidRPr="00EF7A85" w:rsidRDefault="00920B04" w:rsidP="00920B04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  <w:r w:rsidRPr="00EF7A85">
            <w:rPr>
              <w:rFonts w:asciiTheme="minorHAnsi" w:hAnsiTheme="minorHAnsi" w:cstheme="minorHAnsi"/>
              <w:noProof/>
              <w:sz w:val="18"/>
              <w:szCs w:val="18"/>
            </w:rPr>
            <w:t>01858 555 629</w:t>
          </w:r>
        </w:p>
      </w:tc>
    </w:tr>
    <w:tr w:rsidR="00920B04" w:rsidRPr="00EF7A85" w14:paraId="78EA3435" w14:textId="77777777" w:rsidTr="00887282">
      <w:tc>
        <w:tcPr>
          <w:tcW w:w="2977" w:type="dxa"/>
          <w:vMerge/>
        </w:tcPr>
        <w:p w14:paraId="16DDC0CF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</w:tcPr>
        <w:p w14:paraId="543A84AA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3024" w:type="dxa"/>
        </w:tcPr>
        <w:p w14:paraId="640041D3" w14:textId="77777777" w:rsidR="00920B04" w:rsidRPr="00EF7A85" w:rsidRDefault="00920B04" w:rsidP="00920B04">
          <w:pPr>
            <w:rPr>
              <w:rFonts w:asciiTheme="minorHAnsi" w:hAnsiTheme="minorHAnsi" w:cstheme="minorHAnsi"/>
              <w:noProof/>
              <w:sz w:val="8"/>
              <w:szCs w:val="8"/>
            </w:rPr>
          </w:pPr>
        </w:p>
      </w:tc>
    </w:tr>
    <w:tr w:rsidR="00920B04" w:rsidRPr="00167C7D" w14:paraId="626E79DA" w14:textId="77777777" w:rsidTr="00887282">
      <w:tc>
        <w:tcPr>
          <w:tcW w:w="2977" w:type="dxa"/>
          <w:vMerge/>
        </w:tcPr>
        <w:p w14:paraId="4BE1DF6C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334509FA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  <w:r w:rsidRPr="00EF7A85"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  <w:t>Address:</w:t>
          </w:r>
        </w:p>
      </w:tc>
      <w:tc>
        <w:tcPr>
          <w:tcW w:w="3024" w:type="dxa"/>
        </w:tcPr>
        <w:p w14:paraId="7A9C8A31" w14:textId="77777777" w:rsidR="00920B04" w:rsidRPr="00EF7A85" w:rsidRDefault="00920B04" w:rsidP="00920B04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  <w:r w:rsidRPr="00EF7A85">
            <w:rPr>
              <w:rFonts w:asciiTheme="minorHAnsi" w:hAnsiTheme="minorHAnsi" w:cstheme="minorHAnsi"/>
              <w:noProof/>
              <w:sz w:val="18"/>
              <w:szCs w:val="18"/>
            </w:rPr>
            <w:t>Churchgate</w:t>
          </w:r>
        </w:p>
      </w:tc>
    </w:tr>
    <w:tr w:rsidR="00920B04" w:rsidRPr="00167C7D" w14:paraId="3E46F1FB" w14:textId="77777777" w:rsidTr="00887282">
      <w:tc>
        <w:tcPr>
          <w:tcW w:w="2977" w:type="dxa"/>
          <w:vMerge/>
        </w:tcPr>
        <w:p w14:paraId="43458A5E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5DDA20BF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14272F1C" w14:textId="77777777" w:rsidR="00920B04" w:rsidRPr="00EF7A85" w:rsidRDefault="00920B04" w:rsidP="00920B04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  <w:r w:rsidRPr="00EF7A85">
            <w:rPr>
              <w:rFonts w:asciiTheme="minorHAnsi" w:hAnsiTheme="minorHAnsi" w:cstheme="minorHAnsi"/>
              <w:noProof/>
              <w:sz w:val="18"/>
              <w:szCs w:val="18"/>
            </w:rPr>
            <w:t>Hallaton</w:t>
          </w:r>
        </w:p>
      </w:tc>
    </w:tr>
    <w:tr w:rsidR="00920B04" w:rsidRPr="00167C7D" w14:paraId="30253862" w14:textId="77777777" w:rsidTr="00887282">
      <w:tc>
        <w:tcPr>
          <w:tcW w:w="2977" w:type="dxa"/>
          <w:vMerge/>
        </w:tcPr>
        <w:p w14:paraId="42BDF57D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0C7F84F2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131BE4CD" w14:textId="53827050" w:rsidR="00920B04" w:rsidRPr="00EF7A85" w:rsidRDefault="00920B04" w:rsidP="00920B04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  <w:r w:rsidRPr="00EF7A85">
            <w:rPr>
              <w:rFonts w:asciiTheme="minorHAnsi" w:hAnsiTheme="minorHAnsi" w:cstheme="minorHAnsi"/>
              <w:noProof/>
              <w:sz w:val="18"/>
              <w:szCs w:val="18"/>
            </w:rPr>
            <w:t>Market Harb</w:t>
          </w:r>
          <w:r w:rsidR="000B7C67">
            <w:rPr>
              <w:rFonts w:asciiTheme="minorHAnsi" w:hAnsiTheme="minorHAnsi" w:cstheme="minorHAnsi"/>
              <w:noProof/>
              <w:sz w:val="18"/>
              <w:szCs w:val="18"/>
            </w:rPr>
            <w:t>o</w:t>
          </w:r>
          <w:r w:rsidRPr="00EF7A85">
            <w:rPr>
              <w:rFonts w:asciiTheme="minorHAnsi" w:hAnsiTheme="minorHAnsi" w:cstheme="minorHAnsi"/>
              <w:noProof/>
              <w:sz w:val="18"/>
              <w:szCs w:val="18"/>
            </w:rPr>
            <w:t>rough</w:t>
          </w:r>
        </w:p>
      </w:tc>
    </w:tr>
    <w:tr w:rsidR="00920B04" w:rsidRPr="00167C7D" w14:paraId="0DE350D2" w14:textId="77777777" w:rsidTr="00887282">
      <w:tc>
        <w:tcPr>
          <w:tcW w:w="2977" w:type="dxa"/>
          <w:vMerge/>
        </w:tcPr>
        <w:p w14:paraId="1EF0CC03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16CF62B6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2D0AAEDE" w14:textId="609FBAB4" w:rsidR="00920B04" w:rsidRPr="00EF7A85" w:rsidRDefault="00920B04" w:rsidP="00920B04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  <w:r w:rsidRPr="00EF7A85">
            <w:rPr>
              <w:rFonts w:asciiTheme="minorHAnsi" w:hAnsiTheme="minorHAnsi" w:cstheme="minorHAnsi"/>
              <w:noProof/>
              <w:sz w:val="18"/>
              <w:szCs w:val="18"/>
            </w:rPr>
            <w:t>Leicestershire</w:t>
          </w:r>
          <w:r w:rsidR="000B7C67">
            <w:rPr>
              <w:rFonts w:asciiTheme="minorHAnsi" w:hAnsiTheme="minorHAnsi" w:cstheme="minorHAnsi"/>
              <w:noProof/>
              <w:sz w:val="18"/>
              <w:szCs w:val="18"/>
            </w:rPr>
            <w:t>, LE16 8TY</w:t>
          </w:r>
        </w:p>
      </w:tc>
    </w:tr>
    <w:tr w:rsidR="00920B04" w:rsidRPr="00EF7A85" w14:paraId="2F415ABE" w14:textId="77777777" w:rsidTr="00887282">
      <w:tc>
        <w:tcPr>
          <w:tcW w:w="2977" w:type="dxa"/>
          <w:vMerge/>
        </w:tcPr>
        <w:p w14:paraId="64A0376B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</w:tcPr>
        <w:p w14:paraId="717AE760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3024" w:type="dxa"/>
        </w:tcPr>
        <w:p w14:paraId="130B301C" w14:textId="77777777" w:rsidR="00920B04" w:rsidRPr="00EF7A85" w:rsidRDefault="00920B04" w:rsidP="00920B04">
          <w:pPr>
            <w:rPr>
              <w:rFonts w:asciiTheme="minorHAnsi" w:hAnsiTheme="minorHAnsi" w:cstheme="minorHAnsi"/>
              <w:noProof/>
              <w:sz w:val="8"/>
              <w:szCs w:val="8"/>
            </w:rPr>
          </w:pPr>
        </w:p>
      </w:tc>
    </w:tr>
    <w:tr w:rsidR="00920B04" w:rsidRPr="00167C7D" w14:paraId="589D1A2F" w14:textId="77777777" w:rsidTr="00887282">
      <w:tc>
        <w:tcPr>
          <w:tcW w:w="2977" w:type="dxa"/>
          <w:vMerge/>
        </w:tcPr>
        <w:p w14:paraId="79430A2E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1BEA7AC7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  <w:r w:rsidRPr="00EF7A85"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  <w:t>Email:</w:t>
          </w:r>
        </w:p>
      </w:tc>
      <w:tc>
        <w:tcPr>
          <w:tcW w:w="3024" w:type="dxa"/>
        </w:tcPr>
        <w:p w14:paraId="0D74E5B5" w14:textId="77777777" w:rsidR="00920B04" w:rsidRPr="00EF7A85" w:rsidRDefault="00000000" w:rsidP="00920B04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  <w:hyperlink r:id="rId1" w:history="1">
            <w:r w:rsidR="00920B04" w:rsidRPr="00EF7A85">
              <w:rPr>
                <w:rStyle w:val="Hyperlink"/>
                <w:rFonts w:asciiTheme="minorHAnsi" w:hAnsiTheme="minorHAnsi" w:cstheme="minorHAnsi"/>
                <w:noProof/>
                <w:sz w:val="18"/>
                <w:szCs w:val="18"/>
              </w:rPr>
              <w:t>office@hallatonprimary.leics.sch.uk</w:t>
            </w:r>
          </w:hyperlink>
        </w:p>
      </w:tc>
    </w:tr>
    <w:tr w:rsidR="00920B04" w:rsidRPr="00167C7D" w14:paraId="682EFEFB" w14:textId="77777777" w:rsidTr="00887282">
      <w:tc>
        <w:tcPr>
          <w:tcW w:w="2977" w:type="dxa"/>
        </w:tcPr>
        <w:p w14:paraId="1E025737" w14:textId="77777777" w:rsidR="00920B04" w:rsidRPr="00EF7A85" w:rsidRDefault="00920B04" w:rsidP="00920B04">
          <w:pPr>
            <w:rPr>
              <w:rFonts w:asciiTheme="minorHAnsi" w:hAnsiTheme="minorHAnsi"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</w:pPr>
          <w:r w:rsidRPr="00EF7A85">
            <w:rPr>
              <w:rFonts w:asciiTheme="minorHAnsi" w:hAnsiTheme="minorHAnsi"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  <w:t>Learn, Grow, Flourish</w:t>
          </w:r>
        </w:p>
      </w:tc>
      <w:tc>
        <w:tcPr>
          <w:tcW w:w="5671" w:type="dxa"/>
        </w:tcPr>
        <w:p w14:paraId="5AD8A029" w14:textId="77777777" w:rsidR="00920B04" w:rsidRPr="00EF7A85" w:rsidRDefault="00920B04" w:rsidP="00920B04">
          <w:pPr>
            <w:jc w:val="right"/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</w:pPr>
          <w:r w:rsidRPr="00EF7A85">
            <w:rPr>
              <w:rFonts w:asciiTheme="minorHAnsi" w:hAnsiTheme="minorHAnsi" w:cstheme="minorHAnsi"/>
              <w:b/>
              <w:bCs/>
              <w:noProof/>
              <w:sz w:val="18"/>
              <w:szCs w:val="18"/>
            </w:rPr>
            <w:t>Website:</w:t>
          </w:r>
        </w:p>
      </w:tc>
      <w:tc>
        <w:tcPr>
          <w:tcW w:w="3024" w:type="dxa"/>
        </w:tcPr>
        <w:p w14:paraId="4385342A" w14:textId="77777777" w:rsidR="00920B04" w:rsidRPr="00EF7A85" w:rsidRDefault="00000000" w:rsidP="00920B04">
          <w:pPr>
            <w:rPr>
              <w:rFonts w:asciiTheme="minorHAnsi" w:hAnsiTheme="minorHAnsi" w:cstheme="minorHAnsi"/>
              <w:noProof/>
              <w:sz w:val="18"/>
              <w:szCs w:val="18"/>
            </w:rPr>
          </w:pPr>
          <w:hyperlink r:id="rId2" w:history="1">
            <w:r w:rsidR="00920B04" w:rsidRPr="00EF7A85">
              <w:rPr>
                <w:rStyle w:val="Hyperlink"/>
                <w:rFonts w:asciiTheme="minorHAnsi" w:hAnsiTheme="minorHAnsi" w:cstheme="minorHAnsi"/>
                <w:noProof/>
                <w:sz w:val="18"/>
                <w:szCs w:val="18"/>
              </w:rPr>
              <w:t>www.hallatonprimary.co.uk</w:t>
            </w:r>
          </w:hyperlink>
        </w:p>
      </w:tc>
    </w:tr>
  </w:tbl>
  <w:p w14:paraId="6DF8C736" w14:textId="77777777" w:rsidR="00920B04" w:rsidRDefault="00920B04">
    <w:pPr>
      <w:pStyle w:val="Header"/>
    </w:pPr>
    <w:r>
      <w:rPr>
        <w:noProof/>
        <w:sz w:val="20"/>
      </w:rPr>
      <w:drawing>
        <wp:anchor distT="0" distB="0" distL="114300" distR="114300" simplePos="0" relativeHeight="251672064" behindDoc="0" locked="0" layoutInCell="1" allowOverlap="1" wp14:anchorId="4EC66302" wp14:editId="2BD11CE5">
          <wp:simplePos x="0" y="0"/>
          <wp:positionH relativeFrom="page">
            <wp:posOffset>302260</wp:posOffset>
          </wp:positionH>
          <wp:positionV relativeFrom="page">
            <wp:posOffset>168910</wp:posOffset>
          </wp:positionV>
          <wp:extent cx="1144800" cy="1137600"/>
          <wp:effectExtent l="0" t="0" r="0" b="5715"/>
          <wp:wrapNone/>
          <wp:docPr id="1128" name="Picture 112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20" t="7167" r="5665" b="7309"/>
                  <a:stretch/>
                </pic:blipFill>
                <pic:spPr bwMode="auto">
                  <a:xfrm>
                    <a:off x="0" y="0"/>
                    <a:ext cx="1144800" cy="1137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104E3684" wp14:editId="238E17B5">
              <wp:simplePos x="0" y="0"/>
              <wp:positionH relativeFrom="column">
                <wp:posOffset>-443865</wp:posOffset>
              </wp:positionH>
              <wp:positionV relativeFrom="page">
                <wp:posOffset>1537335</wp:posOffset>
              </wp:positionV>
              <wp:extent cx="7520400" cy="0"/>
              <wp:effectExtent l="0" t="38100" r="61595" b="571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20400" cy="0"/>
                      </a:xfrm>
                      <a:prstGeom prst="line">
                        <a:avLst/>
                      </a:prstGeom>
                      <a:ln w="88900" cap="flat" cmpd="thickThin">
                        <a:solidFill>
                          <a:srgbClr val="EA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745914E" id="Straight Connector 1" o:spid="_x0000_s1026" style="position:absolute;z-index:25167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" from="-34.95pt,121.05pt" to="557.2pt,1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" strokecolor="#ea0000" strokeweight="7pt">
              <v:stroke linestyle="thickThin"/>
              <w10:wrap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0393C"/>
    <w:multiLevelType w:val="hybridMultilevel"/>
    <w:tmpl w:val="E306EE00"/>
    <w:lvl w:ilvl="0" w:tplc="E79E13FA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AF2D2D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DE62F99"/>
    <w:multiLevelType w:val="hybridMultilevel"/>
    <w:tmpl w:val="F8CC2ED2"/>
    <w:lvl w:ilvl="0" w:tplc="080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DD5C94"/>
    <w:multiLevelType w:val="hybridMultilevel"/>
    <w:tmpl w:val="B8041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836978">
    <w:abstractNumId w:val="0"/>
  </w:num>
  <w:num w:numId="2" w16cid:durableId="167527896">
    <w:abstractNumId w:val="1"/>
  </w:num>
  <w:num w:numId="3" w16cid:durableId="917056111">
    <w:abstractNumId w:val="2"/>
  </w:num>
  <w:num w:numId="4" w16cid:durableId="11014888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4F0"/>
    <w:rsid w:val="00002014"/>
    <w:rsid w:val="00036608"/>
    <w:rsid w:val="0006502F"/>
    <w:rsid w:val="00067F4F"/>
    <w:rsid w:val="00082574"/>
    <w:rsid w:val="000933ED"/>
    <w:rsid w:val="000B719A"/>
    <w:rsid w:val="000B7C67"/>
    <w:rsid w:val="000B7E31"/>
    <w:rsid w:val="000B7F89"/>
    <w:rsid w:val="000E08B7"/>
    <w:rsid w:val="000E1122"/>
    <w:rsid w:val="00102BBC"/>
    <w:rsid w:val="001170EB"/>
    <w:rsid w:val="00146A78"/>
    <w:rsid w:val="001549F4"/>
    <w:rsid w:val="00160E31"/>
    <w:rsid w:val="00167C7D"/>
    <w:rsid w:val="001776F8"/>
    <w:rsid w:val="00181702"/>
    <w:rsid w:val="001B1E42"/>
    <w:rsid w:val="001B44D7"/>
    <w:rsid w:val="001C0D76"/>
    <w:rsid w:val="001D702B"/>
    <w:rsid w:val="001D7754"/>
    <w:rsid w:val="0021281A"/>
    <w:rsid w:val="00230781"/>
    <w:rsid w:val="0024556A"/>
    <w:rsid w:val="002530AB"/>
    <w:rsid w:val="002663DF"/>
    <w:rsid w:val="002873F7"/>
    <w:rsid w:val="00297D9B"/>
    <w:rsid w:val="002B5B5E"/>
    <w:rsid w:val="002C1148"/>
    <w:rsid w:val="002C3D8B"/>
    <w:rsid w:val="002D407D"/>
    <w:rsid w:val="002E5690"/>
    <w:rsid w:val="002F5838"/>
    <w:rsid w:val="00304630"/>
    <w:rsid w:val="0031423F"/>
    <w:rsid w:val="00362038"/>
    <w:rsid w:val="003A352B"/>
    <w:rsid w:val="003B6F07"/>
    <w:rsid w:val="003B7888"/>
    <w:rsid w:val="003C0B64"/>
    <w:rsid w:val="003D42CE"/>
    <w:rsid w:val="003D44CB"/>
    <w:rsid w:val="003D5A68"/>
    <w:rsid w:val="003E5B61"/>
    <w:rsid w:val="003F143C"/>
    <w:rsid w:val="00400EEE"/>
    <w:rsid w:val="004031B1"/>
    <w:rsid w:val="00411AD2"/>
    <w:rsid w:val="00422C8E"/>
    <w:rsid w:val="00424143"/>
    <w:rsid w:val="004272E2"/>
    <w:rsid w:val="004314F0"/>
    <w:rsid w:val="00434961"/>
    <w:rsid w:val="00446DEC"/>
    <w:rsid w:val="00447FD8"/>
    <w:rsid w:val="004835AB"/>
    <w:rsid w:val="004A4919"/>
    <w:rsid w:val="004C73E5"/>
    <w:rsid w:val="004D2577"/>
    <w:rsid w:val="004D6822"/>
    <w:rsid w:val="004D77C2"/>
    <w:rsid w:val="004D7826"/>
    <w:rsid w:val="004E32E7"/>
    <w:rsid w:val="00501BDC"/>
    <w:rsid w:val="00510CD3"/>
    <w:rsid w:val="0053185D"/>
    <w:rsid w:val="0053619C"/>
    <w:rsid w:val="00542A55"/>
    <w:rsid w:val="00556071"/>
    <w:rsid w:val="005654A2"/>
    <w:rsid w:val="00587C90"/>
    <w:rsid w:val="005A1339"/>
    <w:rsid w:val="005A473C"/>
    <w:rsid w:val="005A7FD5"/>
    <w:rsid w:val="005B1B89"/>
    <w:rsid w:val="005B3095"/>
    <w:rsid w:val="005D7A64"/>
    <w:rsid w:val="005E1E89"/>
    <w:rsid w:val="005E680A"/>
    <w:rsid w:val="0060629E"/>
    <w:rsid w:val="00611096"/>
    <w:rsid w:val="0061375E"/>
    <w:rsid w:val="006153A3"/>
    <w:rsid w:val="00615B77"/>
    <w:rsid w:val="0063682D"/>
    <w:rsid w:val="00640DCF"/>
    <w:rsid w:val="00694BBD"/>
    <w:rsid w:val="006A0B50"/>
    <w:rsid w:val="006B6527"/>
    <w:rsid w:val="006B718B"/>
    <w:rsid w:val="006C2CD7"/>
    <w:rsid w:val="006F3E1E"/>
    <w:rsid w:val="006F5806"/>
    <w:rsid w:val="006F7760"/>
    <w:rsid w:val="007120E1"/>
    <w:rsid w:val="00720931"/>
    <w:rsid w:val="007568FE"/>
    <w:rsid w:val="007570C3"/>
    <w:rsid w:val="00792864"/>
    <w:rsid w:val="00795A39"/>
    <w:rsid w:val="007A4221"/>
    <w:rsid w:val="007C3825"/>
    <w:rsid w:val="007C5D53"/>
    <w:rsid w:val="007E0B9B"/>
    <w:rsid w:val="007E65E5"/>
    <w:rsid w:val="008434BF"/>
    <w:rsid w:val="00870970"/>
    <w:rsid w:val="00886560"/>
    <w:rsid w:val="00892D33"/>
    <w:rsid w:val="008B5B96"/>
    <w:rsid w:val="008E2448"/>
    <w:rsid w:val="008F588A"/>
    <w:rsid w:val="0090748C"/>
    <w:rsid w:val="00911D58"/>
    <w:rsid w:val="00913428"/>
    <w:rsid w:val="00917A0B"/>
    <w:rsid w:val="00920B04"/>
    <w:rsid w:val="0092450F"/>
    <w:rsid w:val="009265FC"/>
    <w:rsid w:val="009269AE"/>
    <w:rsid w:val="00937313"/>
    <w:rsid w:val="00954C31"/>
    <w:rsid w:val="00973667"/>
    <w:rsid w:val="009844EE"/>
    <w:rsid w:val="009A494C"/>
    <w:rsid w:val="009C4052"/>
    <w:rsid w:val="009D63F1"/>
    <w:rsid w:val="009E2BEC"/>
    <w:rsid w:val="00A02A30"/>
    <w:rsid w:val="00A02B9A"/>
    <w:rsid w:val="00A03EC7"/>
    <w:rsid w:val="00A0562E"/>
    <w:rsid w:val="00A104F7"/>
    <w:rsid w:val="00A10A31"/>
    <w:rsid w:val="00A26EDF"/>
    <w:rsid w:val="00A36B10"/>
    <w:rsid w:val="00A5154E"/>
    <w:rsid w:val="00A55E6B"/>
    <w:rsid w:val="00A60B16"/>
    <w:rsid w:val="00A62735"/>
    <w:rsid w:val="00A8563E"/>
    <w:rsid w:val="00A9401E"/>
    <w:rsid w:val="00A972A7"/>
    <w:rsid w:val="00A97B2E"/>
    <w:rsid w:val="00AB0929"/>
    <w:rsid w:val="00AB6D06"/>
    <w:rsid w:val="00AC4BAD"/>
    <w:rsid w:val="00AE3B83"/>
    <w:rsid w:val="00B03B25"/>
    <w:rsid w:val="00B0411A"/>
    <w:rsid w:val="00B410E9"/>
    <w:rsid w:val="00B63E02"/>
    <w:rsid w:val="00B92211"/>
    <w:rsid w:val="00BB2013"/>
    <w:rsid w:val="00BB5772"/>
    <w:rsid w:val="00BC2A50"/>
    <w:rsid w:val="00C04245"/>
    <w:rsid w:val="00C203B1"/>
    <w:rsid w:val="00C3330B"/>
    <w:rsid w:val="00C529F7"/>
    <w:rsid w:val="00C5696F"/>
    <w:rsid w:val="00C72657"/>
    <w:rsid w:val="00C82697"/>
    <w:rsid w:val="00C86785"/>
    <w:rsid w:val="00C8777A"/>
    <w:rsid w:val="00CB3CEE"/>
    <w:rsid w:val="00CB5F5B"/>
    <w:rsid w:val="00CC706B"/>
    <w:rsid w:val="00D00F69"/>
    <w:rsid w:val="00D063AA"/>
    <w:rsid w:val="00D109F6"/>
    <w:rsid w:val="00D11623"/>
    <w:rsid w:val="00D36255"/>
    <w:rsid w:val="00D3741C"/>
    <w:rsid w:val="00D42BBE"/>
    <w:rsid w:val="00D54575"/>
    <w:rsid w:val="00D67DEA"/>
    <w:rsid w:val="00D7369A"/>
    <w:rsid w:val="00D80152"/>
    <w:rsid w:val="00DA4B57"/>
    <w:rsid w:val="00DD0E9F"/>
    <w:rsid w:val="00DE50DC"/>
    <w:rsid w:val="00DE7850"/>
    <w:rsid w:val="00E01CD1"/>
    <w:rsid w:val="00E02623"/>
    <w:rsid w:val="00E14D85"/>
    <w:rsid w:val="00E24135"/>
    <w:rsid w:val="00E31F84"/>
    <w:rsid w:val="00E33D8A"/>
    <w:rsid w:val="00E529DA"/>
    <w:rsid w:val="00E53922"/>
    <w:rsid w:val="00E5621D"/>
    <w:rsid w:val="00E833A2"/>
    <w:rsid w:val="00EA32AF"/>
    <w:rsid w:val="00EB20E2"/>
    <w:rsid w:val="00EB29DB"/>
    <w:rsid w:val="00EE05B6"/>
    <w:rsid w:val="00EE2127"/>
    <w:rsid w:val="00EE4338"/>
    <w:rsid w:val="00EF7A85"/>
    <w:rsid w:val="00F11E9A"/>
    <w:rsid w:val="00F16C80"/>
    <w:rsid w:val="00F218E1"/>
    <w:rsid w:val="00F3355F"/>
    <w:rsid w:val="00F35104"/>
    <w:rsid w:val="00F378BC"/>
    <w:rsid w:val="00F43335"/>
    <w:rsid w:val="00F4727C"/>
    <w:rsid w:val="00F61364"/>
    <w:rsid w:val="00F63BCD"/>
    <w:rsid w:val="00F70968"/>
    <w:rsid w:val="00F86653"/>
    <w:rsid w:val="00F96F32"/>
    <w:rsid w:val="00FC0345"/>
    <w:rsid w:val="00FC3030"/>
    <w:rsid w:val="00FC3E3E"/>
    <w:rsid w:val="00FC5F0B"/>
    <w:rsid w:val="00FC6394"/>
    <w:rsid w:val="00FD5C35"/>
    <w:rsid w:val="00FF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62FB2F"/>
  <w15:docId w15:val="{9BD72D05-C8B9-4F90-8553-481155490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7A64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0E1122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E1122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qFormat/>
    <w:rsid w:val="005D7A64"/>
    <w:pPr>
      <w:keepNext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sid w:val="00F16C80"/>
    <w:rPr>
      <w:color w:val="0000FF"/>
      <w:u w:val="single"/>
    </w:rPr>
  </w:style>
  <w:style w:type="table" w:styleId="TableGrid">
    <w:name w:val="Table Grid"/>
    <w:basedOn w:val="TableNormal"/>
    <w:rsid w:val="00DE7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5457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067F4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67C7D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qFormat/>
    <w:rsid w:val="00AC4BAD"/>
    <w:pPr>
      <w:contextualSpacing/>
    </w:pPr>
    <w:rPr>
      <w:rFonts w:ascii="Calibri Light" w:eastAsiaTheme="majorEastAsia" w:hAnsi="Calibri Light" w:cstheme="majorBidi"/>
      <w:color w:val="C0504D" w:themeColor="accent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AC4BAD"/>
    <w:rPr>
      <w:rFonts w:ascii="Calibri Light" w:eastAsiaTheme="majorEastAsia" w:hAnsi="Calibri Light" w:cstheme="majorBidi"/>
      <w:color w:val="C0504D" w:themeColor="accent2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4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7" Type="http://schemas.openxmlformats.org/officeDocument/2006/relationships/image" Target="media/image2.png"/><Relationship Id="rId2" Type="http://schemas.openxmlformats.org/officeDocument/2006/relationships/image" Target="media/image3.jp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jpe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hallatonprimary.co.uk" TargetMode="External"/><Relationship Id="rId1" Type="http://schemas.openxmlformats.org/officeDocument/2006/relationships/hyperlink" Target="mailto:office@hallatonprimary.leics.sch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ris\SynologyDrive\Hallaton%20Stationary\new\New_LH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8AC8D-E49B-4B7C-B1C3-1AA4043CC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New_LH2.dotx</Template>
  <TotalTime>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Friday 15th June 2007</vt:lpstr>
    </vt:vector>
  </TitlesOfParts>
  <Company>Leicestershire County Council</Company>
  <LinksUpToDate>false</LinksUpToDate>
  <CharactersWithSpaces>736</CharactersWithSpaces>
  <SharedDoc>false</SharedDoc>
  <HLinks>
    <vt:vector size="6" baseType="variant">
      <vt:variant>
        <vt:i4>1769480</vt:i4>
      </vt:variant>
      <vt:variant>
        <vt:i4>0</vt:i4>
      </vt:variant>
      <vt:variant>
        <vt:i4>0</vt:i4>
      </vt:variant>
      <vt:variant>
        <vt:i4>5</vt:i4>
      </vt:variant>
      <vt:variant>
        <vt:lpwstr>http://www.stcuthberts.leics.sch.uk/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Friday 15th June 2007</dc:title>
  <dc:creator>Chris Miros</dc:creator>
  <cp:lastModifiedBy>Chris Miros</cp:lastModifiedBy>
  <cp:revision>2</cp:revision>
  <cp:lastPrinted>2020-02-12T10:54:00Z</cp:lastPrinted>
  <dcterms:created xsi:type="dcterms:W3CDTF">2022-10-28T12:00:00Z</dcterms:created>
  <dcterms:modified xsi:type="dcterms:W3CDTF">2022-10-28T12:00:00Z</dcterms:modified>
</cp:coreProperties>
</file>